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B13" w:rsidRDefault="003D1B13" w:rsidP="00D11569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Добрый день! Всем присутствующим в концертном зале Детской школы искусств! Мы рады встрече с учащимися Краснозерской общеобразовательной школы № 2 на нашем мероприятии, которое называется «Лекция-концерт «БАЯН НА ЭСТРАДЕ!»</w:t>
      </w:r>
    </w:p>
    <w:p w:rsidR="003D1B13" w:rsidRPr="001C5970" w:rsidRDefault="003D1B13" w:rsidP="00D11569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b/>
          <w:color w:val="000000"/>
          <w:sz w:val="28"/>
          <w:szCs w:val="28"/>
        </w:rPr>
      </w:pPr>
      <w:r w:rsidRPr="001C5970">
        <w:rPr>
          <w:b/>
          <w:color w:val="000000"/>
          <w:sz w:val="28"/>
          <w:szCs w:val="28"/>
          <w:shd w:val="clear" w:color="auto" w:fill="FFFFFF"/>
        </w:rPr>
        <w:t xml:space="preserve">Вы заметили, что в последнее время, наблюдается всплеск  интереса к народным традициям. Народная музыка прежде всего олицетворяет народное самосознание. </w:t>
      </w:r>
      <w:r w:rsidRPr="001C5970">
        <w:rPr>
          <w:b/>
          <w:color w:val="000000"/>
          <w:sz w:val="28"/>
          <w:szCs w:val="28"/>
        </w:rPr>
        <w:t xml:space="preserve">Любая нация или народность имеют свою музыкальную культуру, а значит и любимые народные музыкальные инструменты. </w:t>
      </w:r>
    </w:p>
    <w:p w:rsidR="003D1B13" w:rsidRPr="00546CED" w:rsidRDefault="003D1B13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22F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Молдавии</w:t>
      </w:r>
      <w:r w:rsidRPr="00546C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например, одним из таких инструментов является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ФЛУЭР</w:t>
      </w:r>
      <w:r w:rsidRPr="00546CE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Pr="00546C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напоминает нам флейту, дудочку или свирель. Его использовали, чтобы сгонять скот в стадо.</w:t>
      </w:r>
    </w:p>
    <w:p w:rsidR="003D1B13" w:rsidRDefault="003D1B1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флутер.jpg" style="width:188.25pt;height:90pt;visibility:visible">
            <v:imagedata r:id="rId7" o:title=""/>
          </v:shape>
        </w:pic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  </w:t>
      </w: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1" o:spid="_x0000_i1026" type="#_x0000_t75" alt="флуер.jpg" style="width:150.75pt;height:102pt;visibility:visible">
            <v:imagedata r:id="rId8" o:title=""/>
          </v:shape>
        </w:pict>
      </w:r>
    </w:p>
    <w:p w:rsidR="003D1B13" w:rsidRPr="00337091" w:rsidRDefault="003D1B13" w:rsidP="0053745D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22F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Грузии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ударный инструмент с необычным названием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ДОЛИ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 нем играют только мужчины.  Очень часто  игрой на этом инструменте танцор сам себя поддерживает  во время танца. Ведь доли определяет ритм танца.</w:t>
      </w:r>
    </w:p>
    <w:p w:rsidR="003D1B13" w:rsidRPr="0053745D" w:rsidRDefault="003D1B13" w:rsidP="0053745D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2" o:spid="_x0000_i1027" type="#_x0000_t75" alt="доли.jpg" style="width:119.25pt;height:119.25pt;visibility:visible">
            <v:imagedata r:id="rId9" o:title=""/>
          </v:shape>
        </w:pic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   </w:t>
      </w: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3" o:spid="_x0000_i1028" type="#_x0000_t75" alt="доли2.jpg" style="width:164.25pt;height:99.75pt;visibility:visible">
            <v:imagedata r:id="rId10" o:title=""/>
          </v:shape>
        </w:pict>
      </w:r>
    </w:p>
    <w:p w:rsidR="003D1B13" w:rsidRPr="00831ADB" w:rsidRDefault="003D1B13" w:rsidP="00831ADB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shd w:val="clear" w:color="auto" w:fill="FFFFFF"/>
        </w:rPr>
        <w:t>.</w:t>
      </w:r>
    </w:p>
    <w:p w:rsidR="003D1B13" w:rsidRPr="00337091" w:rsidRDefault="003D1B13" w:rsidP="00E3739A">
      <w:pPr>
        <w:rPr>
          <w:rFonts w:ascii="Times New Roman" w:hAnsi="Times New Roman"/>
          <w:color w:val="000000"/>
          <w:sz w:val="28"/>
          <w:szCs w:val="28"/>
        </w:rPr>
      </w:pPr>
      <w:r w:rsidRPr="00B122FD">
        <w:rPr>
          <w:rFonts w:ascii="Times New Roman" w:hAnsi="Times New Roman"/>
          <w:b/>
          <w:color w:val="000000"/>
          <w:sz w:val="28"/>
          <w:szCs w:val="28"/>
        </w:rPr>
        <w:t>Символом Америки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является </w:t>
      </w:r>
      <w:r>
        <w:rPr>
          <w:rFonts w:ascii="Times New Roman" w:hAnsi="Times New Roman"/>
          <w:b/>
          <w:color w:val="000000"/>
          <w:sz w:val="28"/>
          <w:szCs w:val="28"/>
        </w:rPr>
        <w:t>БАНДЖО</w:t>
      </w:r>
      <w:r w:rsidRPr="00337091">
        <w:rPr>
          <w:rFonts w:ascii="Times New Roman" w:hAnsi="Times New Roman"/>
          <w:b/>
          <w:color w:val="000000"/>
          <w:sz w:val="28"/>
          <w:szCs w:val="28"/>
        </w:rPr>
        <w:t>,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инструмент ковбоев дикого запада. </w:t>
      </w:r>
    </w:p>
    <w:p w:rsidR="003D1B13" w:rsidRPr="00831ADB" w:rsidRDefault="003D1B13" w:rsidP="00E3739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4" o:spid="_x0000_i1029" type="#_x0000_t75" alt="банджо.jpeg" style="width:96pt;height:96pt;flip:x;visibility:visible">
            <v:imagedata r:id="rId11" o:title=""/>
          </v:shape>
        </w:pic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</w:t>
      </w: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5" o:spid="_x0000_i1030" type="#_x0000_t75" alt="банджо1.jpg" style="width:115.5pt;height:92.25pt;visibility:visible">
            <v:imagedata r:id="rId12" o:title=""/>
          </v:shape>
        </w:pict>
      </w:r>
    </w:p>
    <w:p w:rsidR="003D1B13" w:rsidRPr="00337091" w:rsidRDefault="003D1B13" w:rsidP="00E3739A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122F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 Шотландии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же таким символом является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ВОЛЫНКА</w:t>
      </w:r>
      <w:r w:rsidRPr="0033709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.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D1B13" w:rsidRDefault="003D1B13" w:rsidP="00E3739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6" o:spid="_x0000_i1031" type="#_x0000_t75" alt="волынка.jpg" style="width:69.75pt;height:82.5pt;visibility:visible">
            <v:imagedata r:id="rId13" o:title=""/>
          </v:shape>
        </w:pic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</w:t>
      </w: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7" o:spid="_x0000_i1032" type="#_x0000_t75" alt="волынка1.jpg" style="width:122.25pt;height:80.25pt;visibility:visible">
            <v:imagedata r:id="rId14" o:title=""/>
          </v:shape>
        </w:pict>
      </w:r>
    </w:p>
    <w:p w:rsidR="003D1B13" w:rsidRPr="00337091" w:rsidRDefault="003D1B13" w:rsidP="003663BC">
      <w:pPr>
        <w:pStyle w:val="NormalWeb"/>
        <w:shd w:val="clear" w:color="auto" w:fill="FBFBFB"/>
        <w:spacing w:before="208" w:beforeAutospacing="0" w:after="277" w:afterAutospacing="0" w:line="402" w:lineRule="atLeast"/>
        <w:rPr>
          <w:color w:val="252425"/>
          <w:sz w:val="28"/>
          <w:szCs w:val="28"/>
        </w:rPr>
      </w:pPr>
      <w:r w:rsidRPr="00337091">
        <w:rPr>
          <w:color w:val="252425"/>
          <w:sz w:val="28"/>
          <w:szCs w:val="28"/>
        </w:rPr>
        <w:t xml:space="preserve">Некоторые считают, что голос волынки обладает магическими свойствами,  ее звучание похоже на гортанное пение человека. Резкий непрерывный тембр инструмента, который слышен на несколько миль, неизменно приковывает к себе внимание. </w:t>
      </w:r>
      <w:r w:rsidRPr="00337091">
        <w:rPr>
          <w:color w:val="252425"/>
          <w:sz w:val="28"/>
          <w:szCs w:val="28"/>
          <w:shd w:val="clear" w:color="auto" w:fill="FBFBFB"/>
        </w:rPr>
        <w:t xml:space="preserve">Играть на волынке довольно сложно, считалось, что на ней могут музицировать только сильные мужчины с крепким телосложением. </w:t>
      </w:r>
    </w:p>
    <w:p w:rsidR="003D1B13" w:rsidRPr="00337091" w:rsidRDefault="003D1B13" w:rsidP="00086A47">
      <w:pPr>
        <w:rPr>
          <w:rFonts w:ascii="Times New Roman" w:hAnsi="Times New Roman"/>
          <w:color w:val="000000"/>
          <w:sz w:val="28"/>
          <w:szCs w:val="28"/>
        </w:rPr>
      </w:pPr>
      <w:r w:rsidRPr="00B122FD">
        <w:rPr>
          <w:rFonts w:ascii="Times New Roman" w:hAnsi="Times New Roman"/>
          <w:b/>
          <w:color w:val="000000"/>
          <w:sz w:val="28"/>
          <w:szCs w:val="28"/>
        </w:rPr>
        <w:t>Народным Африканским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инструментом заслуженно стала </w:t>
      </w:r>
      <w:r>
        <w:rPr>
          <w:rFonts w:ascii="Times New Roman" w:hAnsi="Times New Roman"/>
          <w:b/>
          <w:color w:val="000000"/>
          <w:sz w:val="28"/>
          <w:szCs w:val="28"/>
        </w:rPr>
        <w:t>КОРА</w:t>
      </w:r>
      <w:r w:rsidRPr="00337091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337091">
        <w:rPr>
          <w:rFonts w:ascii="Times New Roman" w:hAnsi="Times New Roman"/>
          <w:color w:val="000000"/>
          <w:sz w:val="28"/>
          <w:szCs w:val="28"/>
        </w:rPr>
        <w:t>Она имеет 21 струну. Своим звучанием напоминает арфу. Играющий на коре долго учится, а по достижении мастерства должен изготовить инструмент самостоятельно.</w:t>
      </w:r>
    </w:p>
    <w:p w:rsidR="003D1B13" w:rsidRDefault="003D1B13" w:rsidP="00086A47">
      <w:pPr>
        <w:rPr>
          <w:rFonts w:ascii="Times New Roman" w:hAnsi="Times New Roman"/>
          <w:sz w:val="28"/>
          <w:szCs w:val="28"/>
        </w:rPr>
      </w:pPr>
      <w:r w:rsidRPr="003C627B">
        <w:rPr>
          <w:rFonts w:ascii="Times New Roman" w:hAnsi="Times New Roman"/>
          <w:noProof/>
          <w:sz w:val="28"/>
          <w:szCs w:val="28"/>
        </w:rPr>
        <w:pict>
          <v:shape id="Рисунок 9" o:spid="_x0000_i1033" type="#_x0000_t75" alt="кора.jpg" style="width:69pt;height:92.25pt;flip:x;visibility:visible">
            <v:imagedata r:id="rId15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3C627B">
        <w:rPr>
          <w:rFonts w:ascii="Times New Roman" w:hAnsi="Times New Roman"/>
          <w:noProof/>
          <w:sz w:val="28"/>
          <w:szCs w:val="28"/>
        </w:rPr>
        <w:pict>
          <v:shape id="Рисунок 11" o:spid="_x0000_i1034" type="#_x0000_t75" alt="кора1.jpg" style="width:57pt;height:85.5pt;visibility:visible">
            <v:imagedata r:id="rId16" o:title=""/>
          </v:shape>
        </w:pict>
      </w:r>
    </w:p>
    <w:p w:rsidR="003D1B13" w:rsidRPr="00337091" w:rsidRDefault="003D1B13" w:rsidP="003E143D">
      <w:pPr>
        <w:pStyle w:val="NoSpacing"/>
        <w:rPr>
          <w:rFonts w:ascii="Times New Roman" w:hAnsi="Times New Roman"/>
          <w:sz w:val="28"/>
          <w:szCs w:val="28"/>
        </w:rPr>
      </w:pPr>
      <w:r w:rsidRPr="00B122FD">
        <w:rPr>
          <w:rFonts w:ascii="Times New Roman" w:hAnsi="Times New Roman"/>
          <w:b/>
          <w:sz w:val="28"/>
          <w:szCs w:val="28"/>
        </w:rPr>
        <w:t>У русских</w:t>
      </w:r>
      <w:r w:rsidRPr="00337091">
        <w:rPr>
          <w:rFonts w:ascii="Times New Roman" w:hAnsi="Times New Roman"/>
          <w:sz w:val="28"/>
          <w:szCs w:val="28"/>
        </w:rPr>
        <w:t xml:space="preserve">, как и у других народов,  </w:t>
      </w:r>
      <w:r>
        <w:rPr>
          <w:rFonts w:ascii="Times New Roman" w:hAnsi="Times New Roman"/>
          <w:sz w:val="28"/>
          <w:szCs w:val="28"/>
        </w:rPr>
        <w:t xml:space="preserve">конечно </w:t>
      </w:r>
      <w:r w:rsidRPr="00337091">
        <w:rPr>
          <w:rFonts w:ascii="Times New Roman" w:hAnsi="Times New Roman"/>
          <w:sz w:val="28"/>
          <w:szCs w:val="28"/>
        </w:rPr>
        <w:t xml:space="preserve"> же таких инструментов несколько. Попробуйте догадаться о каком из них сейчас пойдет речь: </w:t>
      </w:r>
    </w:p>
    <w:p w:rsidR="003D1B13" w:rsidRPr="00337091" w:rsidRDefault="003D1B13" w:rsidP="00816619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Он имеет редкую способность имитировать  различные тембры,  может звучать как флейта, кларнет, фагот и даже как орган. Ему подвластно многое - от аккомпанемента  песен, до сложных шедевров мировой классики. </w:t>
      </w:r>
      <w:r w:rsidRPr="00337091">
        <w:rPr>
          <w:rFonts w:ascii="Times New Roman" w:hAnsi="Times New Roman"/>
          <w:sz w:val="28"/>
          <w:szCs w:val="28"/>
        </w:rPr>
        <w:t xml:space="preserve">Его  по праву можно назвать маленьким оркестром. </w:t>
      </w:r>
      <w:r w:rsidRPr="00337091">
        <w:rPr>
          <w:rFonts w:ascii="Times New Roman" w:hAnsi="Times New Roman"/>
          <w:sz w:val="28"/>
          <w:szCs w:val="28"/>
          <w:shd w:val="clear" w:color="auto" w:fill="FBFBFB"/>
        </w:rPr>
        <w:t>Пользующийся большой популярностью, он звучит и на больших концертных сценах, и является неизменным участником праздников, недаром его называют - «душой русского народа».</w:t>
      </w:r>
    </w:p>
    <w:p w:rsidR="003D1B13" w:rsidRPr="00337091" w:rsidRDefault="003D1B13" w:rsidP="00816619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  </w:t>
      </w:r>
      <w:r w:rsidRPr="00831ADB">
        <w:rPr>
          <w:rFonts w:ascii="Times New Roman" w:hAnsi="Times New Roman"/>
          <w:sz w:val="28"/>
          <w:szCs w:val="28"/>
          <w:u w:val="single"/>
          <w:shd w:val="clear" w:color="auto" w:fill="FBFBFB"/>
        </w:rPr>
        <w:t>Догадались? Конечно же это</w:t>
      </w: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 </w:t>
      </w:r>
      <w:r w:rsidRPr="00B122FD">
        <w:rPr>
          <w:rFonts w:ascii="Times New Roman" w:hAnsi="Times New Roman"/>
          <w:b/>
          <w:sz w:val="28"/>
          <w:szCs w:val="28"/>
          <w:shd w:val="clear" w:color="auto" w:fill="FBFBFB"/>
        </w:rPr>
        <w:t>БАЯН.</w:t>
      </w:r>
    </w:p>
    <w:p w:rsidR="003D1B13" w:rsidRPr="009A2BEE" w:rsidRDefault="003D1B13" w:rsidP="00816619">
      <w:pPr>
        <w:pStyle w:val="NoSpacing"/>
        <w:rPr>
          <w:rFonts w:ascii="Arial" w:hAnsi="Arial" w:cs="Arial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Оставаясь, как прежде любимым фольклорным инструментом, в наше время баян выходит на эстрадную сцену и не только утверждается на вершине музыкального олимпа, но и занимает  достойное место в ряду большой музык</w:t>
      </w:r>
      <w:r w:rsidRPr="005A233B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D1B13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Сегодня все больше современных композиторов пишут для этого инструмента самые разнообразные произведения: сонаты, концерты, оригинальные эстрадные пьесы. </w:t>
      </w:r>
    </w:p>
    <w:p w:rsidR="003D1B13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</w:p>
    <w:p w:rsidR="003D1B13" w:rsidRPr="00337091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831ADB">
        <w:rPr>
          <w:rFonts w:ascii="Times New Roman" w:hAnsi="Times New Roman"/>
          <w:b/>
          <w:sz w:val="28"/>
          <w:szCs w:val="28"/>
          <w:shd w:val="clear" w:color="auto" w:fill="FBFBFB"/>
        </w:rPr>
        <w:t>Мы приглашаем на сцену  «Трио баянистов</w:t>
      </w:r>
      <w:r>
        <w:rPr>
          <w:rFonts w:ascii="Times New Roman" w:hAnsi="Times New Roman"/>
          <w:sz w:val="28"/>
          <w:szCs w:val="28"/>
          <w:shd w:val="clear" w:color="auto" w:fill="FBFBFB"/>
        </w:rPr>
        <w:t>». Этому коллективу исполняется 5 лет. Он полюбился многим жителям нашего района! В репертуаре  – очень интересные произведения!</w:t>
      </w:r>
    </w:p>
    <w:p w:rsidR="003D1B13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>Давайте послушаем одну из таких пьес в исполнении трио бая</w:t>
      </w:r>
      <w:r>
        <w:rPr>
          <w:rFonts w:ascii="Times New Roman" w:hAnsi="Times New Roman"/>
          <w:sz w:val="28"/>
          <w:szCs w:val="28"/>
          <w:shd w:val="clear" w:color="auto" w:fill="FBFBFB"/>
        </w:rPr>
        <w:t>нистов в составе Андрея, Надежды и Евгения Шульгиных</w:t>
      </w: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.                </w:t>
      </w:r>
    </w:p>
    <w:p w:rsidR="003D1B13" w:rsidRPr="00337091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</w:p>
    <w:p w:rsidR="003D1B13" w:rsidRPr="00337091" w:rsidRDefault="003D1B13" w:rsidP="009746C7">
      <w:pPr>
        <w:pStyle w:val="NoSpacing"/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</w:pPr>
      <w:r w:rsidRPr="00337091"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  <w:t xml:space="preserve">         Александр Корчевой «Дыхание моря».</w:t>
      </w:r>
    </w:p>
    <w:p w:rsidR="003D1B13" w:rsidRPr="00337091" w:rsidRDefault="003D1B13" w:rsidP="009746C7">
      <w:pPr>
        <w:pStyle w:val="NoSpacing"/>
        <w:rPr>
          <w:rFonts w:ascii="Times New Roman" w:hAnsi="Times New Roman"/>
          <w:b/>
          <w:sz w:val="28"/>
          <w:szCs w:val="28"/>
          <w:shd w:val="clear" w:color="auto" w:fill="FBFBFB"/>
        </w:rPr>
      </w:pPr>
    </w:p>
    <w:p w:rsidR="003D1B13" w:rsidRPr="00337091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b/>
          <w:sz w:val="28"/>
          <w:szCs w:val="28"/>
          <w:shd w:val="clear" w:color="auto" w:fill="FBFBFB"/>
        </w:rPr>
        <w:t xml:space="preserve">                               </w:t>
      </w:r>
      <w:r w:rsidRPr="00337091">
        <w:rPr>
          <w:rFonts w:ascii="Times New Roman" w:hAnsi="Times New Roman"/>
          <w:sz w:val="28"/>
          <w:szCs w:val="28"/>
          <w:shd w:val="clear" w:color="auto" w:fill="FBFBFB"/>
        </w:rPr>
        <w:t>-------------------------------------------</w:t>
      </w:r>
    </w:p>
    <w:p w:rsidR="003D1B13" w:rsidRPr="00337091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>Баяну подвластна любая музыка. Часто популярные и полюбившиеся произведения написанные для оркестра, фортепиано, различных  других муз.инструментов исполняют на баяне. И эти музыкальные композиции  очень эффектно звучат на концертной сцене.</w:t>
      </w:r>
    </w:p>
    <w:p w:rsidR="003D1B13" w:rsidRPr="00337091" w:rsidRDefault="003D1B13" w:rsidP="009746C7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>
        <w:rPr>
          <w:rFonts w:ascii="Times New Roman" w:hAnsi="Times New Roman"/>
          <w:sz w:val="28"/>
          <w:szCs w:val="28"/>
          <w:shd w:val="clear" w:color="auto" w:fill="FBFBFB"/>
        </w:rPr>
        <w:t xml:space="preserve"> </w:t>
      </w:r>
      <w:r w:rsidRPr="00337091">
        <w:rPr>
          <w:rFonts w:ascii="Times New Roman" w:hAnsi="Times New Roman"/>
          <w:sz w:val="28"/>
          <w:szCs w:val="28"/>
          <w:shd w:val="clear" w:color="auto" w:fill="FBFBFB"/>
        </w:rPr>
        <w:t>Сегодня мы с вами в этом убедимся.</w:t>
      </w:r>
    </w:p>
    <w:p w:rsidR="003D1B13" w:rsidRPr="00337091" w:rsidRDefault="003D1B13" w:rsidP="00816619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sz w:val="28"/>
          <w:szCs w:val="28"/>
          <w:shd w:val="clear" w:color="auto" w:fill="FBFBFB"/>
        </w:rPr>
        <w:t xml:space="preserve">                                    </w:t>
      </w:r>
    </w:p>
    <w:p w:rsidR="003D1B13" w:rsidRPr="00337091" w:rsidRDefault="003D1B13" w:rsidP="00A07B67">
      <w:pPr>
        <w:shd w:val="clear" w:color="auto" w:fill="FFFFFF"/>
        <w:spacing w:line="299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37091">
        <w:rPr>
          <w:rFonts w:ascii="Times New Roman" w:hAnsi="Times New Roman"/>
          <w:iCs/>
          <w:color w:val="000000"/>
          <w:sz w:val="28"/>
          <w:szCs w:val="28"/>
        </w:rPr>
        <w:t>А пока перенесемся с вами в далекую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загадочную для нас страну под названием </w:t>
      </w:r>
      <w:r w:rsidRPr="00B122FD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Аргентина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D1B13" w:rsidRPr="00057733" w:rsidRDefault="003D1B13" w:rsidP="00A07B67">
      <w:pPr>
        <w:shd w:val="clear" w:color="auto" w:fill="FFFFFF"/>
        <w:spacing w:line="299" w:lineRule="atLeast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 w:rsidRPr="0005773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 xml:space="preserve">Кто знает где она находится? </w:t>
      </w:r>
    </w:p>
    <w:p w:rsidR="003D1B13" w:rsidRDefault="003D1B13" w:rsidP="00A07B67">
      <w:pPr>
        <w:shd w:val="clear" w:color="auto" w:fill="FFFFFF"/>
        <w:spacing w:line="299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Вот здесь. Кто узнал этот материк</w:t>
      </w:r>
      <w:r w:rsidRPr="00230D83">
        <w:rPr>
          <w:rFonts w:ascii="Arial" w:hAnsi="Arial" w:cs="Arial"/>
          <w:color w:val="000000"/>
          <w:sz w:val="28"/>
          <w:szCs w:val="28"/>
          <w:shd w:val="clear" w:color="auto" w:fill="FFFFFF"/>
        </w:rPr>
        <w:t>?</w:t>
      </w: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33" o:spid="_x0000_i1035" type="#_x0000_t75" alt="jpg.jpg" style="width:56.25pt;height:78.75pt;visibility:visible">
            <v:imagedata r:id="rId17" o:title=""/>
          </v:shape>
        </w:pict>
      </w:r>
    </w:p>
    <w:p w:rsidR="003D1B13" w:rsidRPr="00337091" w:rsidRDefault="003D1B13" w:rsidP="00A07B67">
      <w:pPr>
        <w:shd w:val="clear" w:color="auto" w:fill="FFFFFF"/>
        <w:spacing w:line="299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7733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Правильно, это Южная Америка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3D1B13" w:rsidRDefault="003D1B13" w:rsidP="00A07B67">
      <w:pPr>
        <w:shd w:val="clear" w:color="auto" w:fill="FFFFFF"/>
        <w:spacing w:line="299" w:lineRule="atLeas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000000"/>
          <w:sz w:val="28"/>
          <w:szCs w:val="28"/>
          <w:shd w:val="clear" w:color="auto" w:fill="FFFFFF"/>
        </w:rPr>
        <w:pict>
          <v:shape id="Рисунок 34" o:spid="_x0000_i1036" type="#_x0000_t75" alt="hello_html_m1b57ea87.jpg" style="width:111.75pt;height:56.25pt;visibility:visible">
            <v:imagedata r:id="rId18" o:title=""/>
          </v:shape>
        </w:pict>
      </w:r>
    </w:p>
    <w:p w:rsidR="003D1B13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1D1D1D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1D1D1D"/>
          <w:sz w:val="36"/>
          <w:szCs w:val="36"/>
          <w:shd w:val="clear" w:color="auto" w:fill="FFFFFF"/>
        </w:rPr>
        <w:t xml:space="preserve">  </w:t>
      </w:r>
      <w:r w:rsidRPr="00057733">
        <w:rPr>
          <w:b/>
          <w:color w:val="1D1D1D"/>
          <w:sz w:val="28"/>
          <w:szCs w:val="28"/>
          <w:u w:val="single"/>
          <w:shd w:val="clear" w:color="auto" w:fill="FFFFFF"/>
        </w:rPr>
        <w:t>Вот несколько интересных фактов об этой стране</w:t>
      </w:r>
      <w:r w:rsidRPr="00337091">
        <w:rPr>
          <w:color w:val="1D1D1D"/>
          <w:sz w:val="28"/>
          <w:szCs w:val="28"/>
          <w:shd w:val="clear" w:color="auto" w:fill="FFFFFF"/>
        </w:rPr>
        <w:t>:</w:t>
      </w:r>
    </w:p>
    <w:p w:rsidR="003D1B13" w:rsidRPr="00057733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1D1D1D"/>
          <w:sz w:val="28"/>
          <w:szCs w:val="28"/>
          <w:u w:val="single"/>
          <w:shd w:val="clear" w:color="auto" w:fill="FFFFFF"/>
        </w:rPr>
      </w:pPr>
      <w:r>
        <w:rPr>
          <w:color w:val="1D1D1D"/>
          <w:sz w:val="36"/>
          <w:szCs w:val="36"/>
          <w:shd w:val="clear" w:color="auto" w:fill="FFFFFF"/>
        </w:rPr>
        <w:t>.</w:t>
      </w:r>
      <w:r w:rsidRPr="00A31AFB">
        <w:rPr>
          <w:b/>
          <w:i/>
          <w:color w:val="1D1D1D"/>
          <w:sz w:val="28"/>
          <w:szCs w:val="28"/>
          <w:shd w:val="clear" w:color="auto" w:fill="FFFFFF"/>
        </w:rPr>
        <w:t>Аргентину называют – землей Серебра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. </w:t>
      </w:r>
      <w:r w:rsidRPr="00A31AFB">
        <w:rPr>
          <w:color w:val="1D1D1D"/>
          <w:sz w:val="28"/>
          <w:szCs w:val="28"/>
          <w:u w:val="single"/>
          <w:shd w:val="clear" w:color="auto" w:fill="FFFFFF"/>
        </w:rPr>
        <w:t>Ведь именно так переводится  слово Аргентина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. </w:t>
      </w:r>
      <w:r w:rsidRPr="00337091">
        <w:rPr>
          <w:color w:val="333333"/>
          <w:sz w:val="28"/>
          <w:szCs w:val="28"/>
        </w:rPr>
        <w:t>Существовало предположение, что в этой местности находятся залежи серебра. Но предположение не оправдалось, а вот название осталось</w:t>
      </w:r>
      <w:r w:rsidRPr="007D1CB1">
        <w:rPr>
          <w:rFonts w:ascii="Arial" w:hAnsi="Arial" w:cs="Arial"/>
          <w:color w:val="333333"/>
          <w:sz w:val="28"/>
          <w:szCs w:val="28"/>
        </w:rPr>
        <w:t>.</w:t>
      </w:r>
      <w:r>
        <w:rPr>
          <w:rFonts w:ascii="Arial" w:hAnsi="Arial" w:cs="Arial"/>
          <w:color w:val="333333"/>
          <w:sz w:val="28"/>
          <w:szCs w:val="28"/>
        </w:rPr>
        <w:t xml:space="preserve">   </w:t>
      </w:r>
      <w:r w:rsidRPr="00057733">
        <w:rPr>
          <w:color w:val="333333"/>
          <w:sz w:val="28"/>
          <w:szCs w:val="28"/>
          <w:u w:val="single"/>
        </w:rPr>
        <w:t>А как называется столица Аргентины?</w:t>
      </w:r>
      <w:r>
        <w:rPr>
          <w:color w:val="333333"/>
          <w:sz w:val="28"/>
          <w:szCs w:val="28"/>
          <w:u w:val="single"/>
        </w:rPr>
        <w:t xml:space="preserve">     (</w:t>
      </w:r>
      <w:r w:rsidRPr="00B122FD">
        <w:rPr>
          <w:b/>
          <w:i/>
          <w:color w:val="000000"/>
          <w:sz w:val="28"/>
          <w:szCs w:val="28"/>
          <w:shd w:val="clear" w:color="auto" w:fill="FFFFFF"/>
        </w:rPr>
        <w:t>Бу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энос-Айрес) </w:t>
      </w:r>
      <w:r w:rsidRPr="00B122FD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3D1B13" w:rsidRPr="007D1CB1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rFonts w:ascii="Arial" w:hAnsi="Arial" w:cs="Arial"/>
          <w:color w:val="1D1D1D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333333"/>
          <w:sz w:val="28"/>
          <w:szCs w:val="28"/>
        </w:rPr>
        <w:pict>
          <v:shape id="_x0000_i1037" type="#_x0000_t75" alt="http://image3.thematicnews.com/uploads/images/45/16/83/02016/05/27/b9f1ebeef6.jpg" style="width:117pt;height:72.75pt;visibility:visible">
            <v:imagedata r:id="rId19" o:title=""/>
          </v:shape>
        </w:pict>
      </w:r>
    </w:p>
    <w:p w:rsidR="003D1B13" w:rsidRPr="00B122FD" w:rsidRDefault="003D1B13" w:rsidP="00690D92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B122F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«Проспект 9-го июля» в Бу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энос-Айресе </w:t>
      </w:r>
      <w:r w:rsidRPr="00B122F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является самой широкой улицей в мире, ширина — 110 метров!</w:t>
      </w:r>
    </w:p>
    <w:p w:rsidR="003D1B13" w:rsidRPr="00831ADB" w:rsidRDefault="003D1B13" w:rsidP="00831AD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</w:t>
      </w:r>
      <w:r>
        <w:rPr>
          <w:noProof/>
        </w:rPr>
        <w:pict>
          <v:shape id="_x0000_i1038" type="#_x0000_t75" alt="http://image3.thematicnews.com/uploads/images/45/16/83/02016/05/27/1cc81c2442.jpg" style="width:123pt;height:64.5pt;visibility:visible">
            <v:imagedata r:id="rId20" o:title=""/>
          </v:shape>
        </w:pict>
      </w:r>
    </w:p>
    <w:p w:rsidR="003D1B13" w:rsidRPr="00B122FD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b/>
          <w:i/>
          <w:color w:val="000000"/>
          <w:sz w:val="28"/>
          <w:szCs w:val="28"/>
          <w:shd w:val="clear" w:color="auto" w:fill="FFFFFF"/>
        </w:rPr>
      </w:pPr>
      <w:r w:rsidRPr="0033709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 w:rsidRPr="00B122FD">
        <w:rPr>
          <w:b/>
          <w:i/>
          <w:color w:val="000000"/>
          <w:sz w:val="28"/>
          <w:szCs w:val="28"/>
          <w:shd w:val="clear" w:color="auto" w:fill="FFFFFF"/>
        </w:rPr>
        <w:t>В 2001 году в Аргентине за 10 дней сменилось 5 президентов.</w:t>
      </w:r>
    </w:p>
    <w:p w:rsidR="003D1B13" w:rsidRPr="00337091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337091">
        <w:rPr>
          <w:color w:val="333333"/>
          <w:sz w:val="28"/>
          <w:szCs w:val="28"/>
          <w:shd w:val="clear" w:color="auto" w:fill="FFFFFF"/>
        </w:rPr>
        <w:t xml:space="preserve">                         </w:t>
      </w:r>
      <w:r w:rsidRPr="003C627B">
        <w:rPr>
          <w:noProof/>
          <w:color w:val="333333"/>
          <w:sz w:val="28"/>
          <w:szCs w:val="28"/>
          <w:shd w:val="clear" w:color="auto" w:fill="FFFFFF"/>
        </w:rPr>
        <w:pict>
          <v:shape id="Рисунок 13" o:spid="_x0000_i1039" type="#_x0000_t75" alt="http://image2.thematicnews.com/uploads/images/45/16/83/02016/05/27/5516b51a48.jpg" style="width:153pt;height:68.25pt;visibility:visible">
            <v:imagedata r:id="rId21" o:title=""/>
          </v:shape>
        </w:pict>
      </w:r>
    </w:p>
    <w:p w:rsidR="003D1B13" w:rsidRPr="00337091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000000"/>
          <w:sz w:val="28"/>
          <w:szCs w:val="28"/>
        </w:rPr>
      </w:pPr>
      <w:r w:rsidRPr="00337091">
        <w:rPr>
          <w:color w:val="000000"/>
          <w:sz w:val="23"/>
          <w:szCs w:val="23"/>
          <w:shd w:val="clear" w:color="auto" w:fill="FFFFFF"/>
        </w:rPr>
        <w:t xml:space="preserve"> </w:t>
      </w:r>
      <w:r w:rsidRPr="00B122FD">
        <w:rPr>
          <w:i/>
          <w:color w:val="000000"/>
          <w:sz w:val="28"/>
          <w:szCs w:val="28"/>
          <w:u w:val="single"/>
          <w:shd w:val="clear" w:color="auto" w:fill="FFFFFF"/>
        </w:rPr>
        <w:t xml:space="preserve">Широко признанный величайший футболист современности </w:t>
      </w:r>
      <w:r w:rsidRPr="00B122FD">
        <w:rPr>
          <w:b/>
          <w:i/>
          <w:color w:val="000000"/>
          <w:sz w:val="28"/>
          <w:szCs w:val="28"/>
          <w:u w:val="single"/>
          <w:shd w:val="clear" w:color="auto" w:fill="FFFFFF"/>
        </w:rPr>
        <w:t>Лионель Месси</w:t>
      </w:r>
      <w:r w:rsidRPr="00B122FD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– из Аргентины.</w:t>
      </w:r>
      <w:r w:rsidRPr="00337091">
        <w:rPr>
          <w:color w:val="000000"/>
          <w:sz w:val="28"/>
          <w:szCs w:val="28"/>
          <w:shd w:val="clear" w:color="auto" w:fill="FFFFFF"/>
        </w:rPr>
        <w:t xml:space="preserve"> Он так популярен в своей стране, что чиновники в родном городе Месси, запретили родителям н</w:t>
      </w:r>
      <w:r>
        <w:rPr>
          <w:color w:val="000000"/>
          <w:sz w:val="28"/>
          <w:szCs w:val="28"/>
          <w:shd w:val="clear" w:color="auto" w:fill="FFFFFF"/>
        </w:rPr>
        <w:t>азывать своих детей этим именем</w:t>
      </w:r>
      <w:r w:rsidRPr="00337091">
        <w:rPr>
          <w:color w:val="000000"/>
          <w:sz w:val="28"/>
          <w:szCs w:val="28"/>
          <w:shd w:val="clear" w:color="auto" w:fill="FFFFFF"/>
        </w:rPr>
        <w:t>. Месси должен быть  один, решили они.</w:t>
      </w:r>
    </w:p>
    <w:p w:rsidR="003D1B13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     </w:t>
      </w:r>
      <w:r w:rsidRPr="003C627B">
        <w:rPr>
          <w:rFonts w:ascii="Arial" w:hAnsi="Arial" w:cs="Arial"/>
          <w:noProof/>
          <w:color w:val="333333"/>
          <w:sz w:val="28"/>
          <w:szCs w:val="28"/>
          <w:shd w:val="clear" w:color="auto" w:fill="FFFFFF"/>
        </w:rPr>
        <w:pict>
          <v:shape id="Рисунок 16" o:spid="_x0000_i1040" type="#_x0000_t75" alt="http://image1.thematicnews.com/uploads/images/68/22/63/92016/07/07/23c8a1a82c.jpg" style="width:87.75pt;height:65.25pt;visibility:visible">
            <v:imagedata r:id="rId22" o:title=""/>
          </v:shape>
        </w:pict>
      </w:r>
    </w:p>
    <w:p w:rsidR="003D1B13" w:rsidRPr="00337091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831ADB">
        <w:rPr>
          <w:color w:val="333333"/>
          <w:sz w:val="28"/>
          <w:szCs w:val="28"/>
          <w:u w:val="single"/>
          <w:shd w:val="clear" w:color="auto" w:fill="FFFFFF"/>
        </w:rPr>
        <w:t>Чтобы почувствовать Аргентину, ее самобытность, внутреннее содержание  ее народа, надо  в первую очередь послушать ее музыку</w:t>
      </w:r>
      <w:r w:rsidRPr="00337091">
        <w:rPr>
          <w:color w:val="333333"/>
          <w:sz w:val="28"/>
          <w:szCs w:val="28"/>
          <w:shd w:val="clear" w:color="auto" w:fill="FFFFFF"/>
        </w:rPr>
        <w:t>. Ведь музыка как ни что другое открывает все тайны той или иной страны, рассказывает о характере и предпочтениях народа. А почувствовать колорит Аргентины нам поможет трио Баянистов.</w:t>
      </w:r>
    </w:p>
    <w:p w:rsidR="003D1B13" w:rsidRPr="00337091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i/>
          <w:color w:val="333333"/>
          <w:sz w:val="28"/>
          <w:szCs w:val="28"/>
          <w:u w:val="single"/>
          <w:shd w:val="clear" w:color="auto" w:fill="FFFFFF"/>
        </w:rPr>
      </w:pPr>
      <w:r w:rsidRPr="00337091">
        <w:rPr>
          <w:i/>
          <w:color w:val="333333"/>
          <w:sz w:val="28"/>
          <w:szCs w:val="28"/>
          <w:u w:val="single"/>
          <w:shd w:val="clear" w:color="auto" w:fill="FFFFFF"/>
        </w:rPr>
        <w:t xml:space="preserve">                      «Трубы Аргентины»</w:t>
      </w:r>
    </w:p>
    <w:p w:rsidR="003D1B13" w:rsidRDefault="003D1B13" w:rsidP="00690D92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                              ______________________________</w:t>
      </w:r>
    </w:p>
    <w:p w:rsidR="003D1B13" w:rsidRPr="00337091" w:rsidRDefault="003D1B13" w:rsidP="00734359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000000"/>
          <w:sz w:val="28"/>
          <w:szCs w:val="28"/>
          <w:shd w:val="clear" w:color="auto" w:fill="FFFFFF"/>
        </w:rPr>
      </w:pPr>
      <w:r w:rsidRPr="00A31AFB">
        <w:rPr>
          <w:color w:val="1D1D1D"/>
          <w:sz w:val="28"/>
          <w:szCs w:val="28"/>
          <w:u w:val="single"/>
          <w:shd w:val="clear" w:color="auto" w:fill="FFFFFF"/>
        </w:rPr>
        <w:t>Сегодня параллельно с латиноамериканской музыкой</w:t>
      </w:r>
      <w:r>
        <w:rPr>
          <w:color w:val="1D1D1D"/>
          <w:sz w:val="28"/>
          <w:szCs w:val="28"/>
          <w:shd w:val="clear" w:color="auto" w:fill="FFFFFF"/>
        </w:rPr>
        <w:t xml:space="preserve"> мы познакомимся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 и с </w:t>
      </w:r>
      <w:r w:rsidRPr="00B122FD">
        <w:rPr>
          <w:b/>
          <w:color w:val="1D1D1D"/>
          <w:sz w:val="28"/>
          <w:szCs w:val="28"/>
          <w:shd w:val="clear" w:color="auto" w:fill="FFFFFF"/>
        </w:rPr>
        <w:t>необычными инструментами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, о которых мало кто знает. Например с </w:t>
      </w:r>
      <w:r w:rsidRPr="00B122FD">
        <w:rPr>
          <w:b/>
          <w:color w:val="1D1D1D"/>
          <w:sz w:val="28"/>
          <w:szCs w:val="28"/>
          <w:shd w:val="clear" w:color="auto" w:fill="FFFFFF"/>
        </w:rPr>
        <w:t>гидролофоном.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 Кто знает как с греческого переводится слово ГИДРО? </w:t>
      </w:r>
      <w:r w:rsidRPr="00A31AFB">
        <w:rPr>
          <w:color w:val="1D1D1D"/>
          <w:sz w:val="28"/>
          <w:szCs w:val="28"/>
          <w:u w:val="single"/>
          <w:shd w:val="clear" w:color="auto" w:fill="FFFFFF"/>
        </w:rPr>
        <w:t>Конечно же вода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. Мы знаем с вами такие слова как гидросфера, гидроэлектростанция… Значит и гидролофон тоже должен быть как-то связан с водой, ведь так? Я не буду вдаваться в подробности устройства этого инструмента, в нем заложен сложный механический процесс, но выглядит он как простая водопроводная труба, да еще и с дырочками из которых сочится вода. </w:t>
      </w:r>
      <w:r w:rsidRPr="00337091">
        <w:rPr>
          <w:color w:val="000000"/>
          <w:sz w:val="28"/>
          <w:szCs w:val="28"/>
          <w:shd w:val="clear" w:color="auto" w:fill="FFFFFF"/>
        </w:rPr>
        <w:t>По существу же, это такой небольшой водный орган. Журчание воды, тихое нежное звучание инструмента, красота водяных брызг -  успокаивающе и умиротворенно действуют на слушате</w:t>
      </w:r>
      <w:r>
        <w:rPr>
          <w:color w:val="000000"/>
          <w:sz w:val="28"/>
          <w:szCs w:val="28"/>
          <w:shd w:val="clear" w:color="auto" w:fill="FFFFFF"/>
        </w:rPr>
        <w:t>ля.</w:t>
      </w:r>
    </w:p>
    <w:p w:rsidR="003D1B13" w:rsidRPr="00337091" w:rsidRDefault="003D1B13" w:rsidP="00734359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1D1D1D"/>
          <w:sz w:val="28"/>
          <w:szCs w:val="28"/>
          <w:shd w:val="clear" w:color="auto" w:fill="FFFFFF"/>
        </w:rPr>
      </w:pPr>
      <w:r w:rsidRPr="00B122FD">
        <w:rPr>
          <w:b/>
          <w:color w:val="333333"/>
          <w:sz w:val="28"/>
          <w:szCs w:val="28"/>
          <w:shd w:val="clear" w:color="auto" w:fill="F2F2F2"/>
        </w:rPr>
        <w:t>Г</w:t>
      </w:r>
      <w:r>
        <w:rPr>
          <w:b/>
          <w:color w:val="333333"/>
          <w:sz w:val="28"/>
          <w:szCs w:val="28"/>
          <w:shd w:val="clear" w:color="auto" w:fill="F2F2F2"/>
        </w:rPr>
        <w:t>ИДРОЛОФОН</w:t>
      </w:r>
      <w:r w:rsidRPr="00337091">
        <w:rPr>
          <w:color w:val="333333"/>
          <w:sz w:val="28"/>
          <w:szCs w:val="28"/>
          <w:shd w:val="clear" w:color="auto" w:fill="F2F2F2"/>
        </w:rPr>
        <w:t> — очень чувствительный музыкальный инструмент. Звучание ноты зависит от того, как мы взаимодействуем со струйкой воды: закрыли ли мы ее полностью, прикрыли или отклонили в сторону.</w:t>
      </w:r>
      <w:r w:rsidRPr="00337091">
        <w:rPr>
          <w:noProof/>
          <w:color w:val="000000"/>
          <w:sz w:val="28"/>
          <w:szCs w:val="28"/>
          <w:shd w:val="clear" w:color="auto" w:fill="FFFFFF"/>
        </w:rPr>
        <w:t xml:space="preserve"> </w:t>
      </w:r>
      <w:r w:rsidRPr="003C627B">
        <w:rPr>
          <w:noProof/>
          <w:color w:val="333333"/>
          <w:sz w:val="28"/>
          <w:szCs w:val="28"/>
          <w:shd w:val="clear" w:color="auto" w:fill="F2F2F2"/>
        </w:rPr>
        <w:pict>
          <v:shape id="Рисунок 26" o:spid="_x0000_i1041" type="#_x0000_t75" alt="unnamed.jpg" style="width:81.75pt;height:81.75pt;visibility:visible">
            <v:imagedata r:id="rId23" o:title=""/>
          </v:shape>
        </w:pict>
      </w:r>
    </w:p>
    <w:p w:rsidR="003D1B13" w:rsidRPr="003774C3" w:rsidRDefault="003D1B13" w:rsidP="003706C3">
      <w:pPr>
        <w:rPr>
          <w:rFonts w:ascii="Times New Roman" w:hAnsi="Times New Roman"/>
          <w:color w:val="3E454C"/>
          <w:sz w:val="28"/>
          <w:szCs w:val="28"/>
          <w:shd w:val="clear" w:color="auto" w:fill="FFFFFF"/>
        </w:rPr>
      </w:pPr>
      <w:r w:rsidRPr="00337091">
        <w:rPr>
          <w:rFonts w:ascii="Times New Roman" w:hAnsi="Times New Roman"/>
          <w:color w:val="3E454C"/>
          <w:sz w:val="28"/>
          <w:szCs w:val="28"/>
          <w:shd w:val="clear" w:color="auto" w:fill="FFFFFF"/>
        </w:rPr>
        <w:t>На данный момент гидролофон нашел себе применение в оркестрах, а также в общественных парках, где любой желающий может поиграть на нем.</w:t>
      </w:r>
      <w:r w:rsidRPr="00337091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7091">
        <w:rPr>
          <w:rFonts w:ascii="Times New Roman" w:hAnsi="Times New Roman"/>
          <w:i/>
          <w:color w:val="000000"/>
          <w:sz w:val="28"/>
          <w:szCs w:val="28"/>
          <w:u w:val="single"/>
        </w:rPr>
        <w:t>Видео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 xml:space="preserve"> 1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i/>
          <w:color w:val="000000"/>
          <w:sz w:val="28"/>
          <w:szCs w:val="28"/>
          <w:u w:val="single"/>
        </w:rPr>
        <w:t>Гидролофон»</w:t>
      </w:r>
      <w:r w:rsidRPr="00337091">
        <w:rPr>
          <w:rFonts w:ascii="Times New Roman" w:hAnsi="Times New Roman"/>
          <w:i/>
          <w:color w:val="000000"/>
          <w:sz w:val="28"/>
          <w:szCs w:val="28"/>
          <w:u w:val="single"/>
        </w:rPr>
        <w:t>.</w:t>
      </w:r>
    </w:p>
    <w:p w:rsidR="003D1B13" w:rsidRPr="00783CBE" w:rsidRDefault="003D1B13" w:rsidP="003706C3">
      <w:pPr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                               -----------------------------------------</w:t>
      </w:r>
    </w:p>
    <w:p w:rsidR="003D1B13" w:rsidRPr="00337091" w:rsidRDefault="003D1B13" w:rsidP="003706C3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Чтобы услышать 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звучание</w:t>
      </w:r>
      <w:r>
        <w:rPr>
          <w:rFonts w:ascii="Times New Roman" w:hAnsi="Times New Roman"/>
          <w:color w:val="000000"/>
          <w:sz w:val="28"/>
          <w:szCs w:val="28"/>
        </w:rPr>
        <w:t xml:space="preserve"> любых инструментов-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необходим человек, музыкант. </w:t>
      </w:r>
      <w:r w:rsidRPr="00A31AFB">
        <w:rPr>
          <w:rFonts w:ascii="Times New Roman" w:hAnsi="Times New Roman"/>
          <w:color w:val="000000"/>
          <w:sz w:val="28"/>
          <w:szCs w:val="28"/>
          <w:u w:val="single"/>
        </w:rPr>
        <w:t>А можно ли представить себе то, что инструмент может  звучать сам, без помощи музыканта? Как вы думаете?  Такой инструмент существует. Удивительно? Но это так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. Выглядит он вот так. </w:t>
      </w:r>
      <w:r w:rsidRPr="00A31AFB">
        <w:rPr>
          <w:rFonts w:ascii="Times New Roman" w:hAnsi="Times New Roman"/>
          <w:i/>
          <w:color w:val="000000"/>
          <w:sz w:val="28"/>
          <w:szCs w:val="28"/>
        </w:rPr>
        <w:t>Обычные бетонные ступени на берегу моря, по которым прогуливаются люди. Но вот зачем-то на одной из ступенек расположены прямоугольные отверстия?!</w:t>
      </w:r>
      <w:r w:rsidRPr="003370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37091">
        <w:rPr>
          <w:rFonts w:ascii="Times New Roman" w:hAnsi="Times New Roman"/>
          <w:color w:val="000000"/>
          <w:sz w:val="28"/>
          <w:szCs w:val="28"/>
        </w:rPr>
        <w:br/>
      </w:r>
      <w:r w:rsidRPr="00337091">
        <w:rPr>
          <w:rFonts w:ascii="Times New Roman" w:hAnsi="Times New Roman"/>
          <w:color w:val="000000"/>
          <w:sz w:val="28"/>
          <w:szCs w:val="28"/>
        </w:rPr>
        <w:br/>
      </w:r>
      <w:r w:rsidRPr="00337091">
        <w:rPr>
          <w:rFonts w:ascii="Times New Roman" w:hAnsi="Times New Roman"/>
        </w:rPr>
        <w:t xml:space="preserve">                                        </w:t>
      </w:r>
      <w:hyperlink r:id="rId24" w:history="1">
        <w:r w:rsidRPr="003C627B">
          <w:rPr>
            <w:rFonts w:ascii="Times New Roman" w:hAnsi="Times New Roman"/>
            <w:color w:val="3366CC"/>
            <w:sz w:val="16"/>
            <w:szCs w:val="16"/>
          </w:rPr>
          <w:pict>
            <v:shape id="_x0000_i1042" type="#_x0000_t75" alt="Топ-25: Необычные и странные музыкальные инструменты, на которых вам захотелось бы сыграть" style="width:21.75pt;height:21.75pt" o:button="t">
              <v:imagedata r:id="rId25" o:title=""/>
            </v:shape>
          </w:pict>
        </w:r>
      </w:hyperlink>
      <w:r w:rsidRPr="003C627B">
        <w:rPr>
          <w:rFonts w:ascii="Times New Roman" w:hAnsi="Times New Roman"/>
          <w:noProof/>
          <w:color w:val="000000"/>
          <w:sz w:val="16"/>
          <w:szCs w:val="16"/>
        </w:rPr>
        <w:pict>
          <v:shape id="Рисунок 25" o:spid="_x0000_i1043" type="#_x0000_t75" alt="sea-organ-nikola-basic-morske-orgulje-zadar-croatia-6.jpg" style="width:132.75pt;height:90pt;visibility:visible">
            <v:imagedata r:id="rId26" o:title=""/>
          </v:shape>
        </w:pict>
      </w:r>
    </w:p>
    <w:p w:rsidR="003D1B13" w:rsidRPr="00337091" w:rsidRDefault="003D1B13" w:rsidP="00ED06BF">
      <w:pPr>
        <w:rPr>
          <w:rFonts w:ascii="Times New Roman" w:hAnsi="Times New Roman"/>
          <w:color w:val="000000"/>
          <w:sz w:val="28"/>
          <w:szCs w:val="28"/>
          <w:shd w:val="clear" w:color="auto" w:fill="FBFBFB"/>
        </w:rPr>
      </w:pPr>
      <w:r w:rsidRPr="00337091">
        <w:rPr>
          <w:rFonts w:ascii="Times New Roman" w:hAnsi="Times New Roman"/>
          <w:color w:val="000000"/>
          <w:sz w:val="18"/>
          <w:szCs w:val="18"/>
          <w:shd w:val="clear" w:color="auto" w:fill="FBFBFB"/>
        </w:rPr>
        <w:t xml:space="preserve"> 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На самом деле это огромный инструмент, на котором играет само море. Его так и назвали </w:t>
      </w:r>
      <w:r w:rsidRPr="00A31AFB">
        <w:rPr>
          <w:rFonts w:ascii="Times New Roman" w:hAnsi="Times New Roman"/>
          <w:b/>
          <w:color w:val="000000"/>
          <w:sz w:val="28"/>
          <w:szCs w:val="28"/>
          <w:shd w:val="clear" w:color="auto" w:fill="FBFBFB"/>
        </w:rPr>
        <w:t>МОРСКОЙ ОРГАН</w:t>
      </w:r>
      <w:r w:rsidRPr="00337091">
        <w:rPr>
          <w:rFonts w:ascii="Times New Roman" w:hAnsi="Times New Roman"/>
          <w:color w:val="000000"/>
          <w:sz w:val="36"/>
          <w:szCs w:val="36"/>
          <w:shd w:val="clear" w:color="auto" w:fill="FBFBFB"/>
        </w:rPr>
        <w:t>.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Под ступенями расположены 35 простых полиэтиленовых труб. Находящие на ступеньки волны выталкивают через эти трубы воздух, который превращается в удивительные звуки моря. Каждый раз это будет новая мелодия полностью зависящая от силы, направления и высоты волны. Этот орган предлагает непрекращающиеся музыкальные премьеры, в которых автором исполнителем является сама природа.</w:t>
      </w:r>
      <w:r w:rsidRPr="0033709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BFBFB"/>
        </w:rPr>
        <w:t> </w:t>
      </w:r>
      <w:r w:rsidRPr="00337091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</w:p>
    <w:p w:rsidR="003D1B13" w:rsidRPr="00337091" w:rsidRDefault="003D1B13" w:rsidP="00ED06BF">
      <w:pPr>
        <w:rPr>
          <w:rFonts w:ascii="Times New Roman" w:hAnsi="Times New Roman"/>
          <w:i/>
          <w:color w:val="1D1D1D"/>
          <w:sz w:val="28"/>
          <w:szCs w:val="28"/>
          <w:shd w:val="clear" w:color="auto" w:fill="FFFFFF"/>
        </w:rPr>
      </w:pPr>
      <w:r w:rsidRPr="00337091">
        <w:rPr>
          <w:rFonts w:ascii="Times New Roman" w:hAnsi="Times New Roman"/>
          <w:i/>
          <w:color w:val="000000"/>
          <w:sz w:val="28"/>
          <w:szCs w:val="28"/>
          <w:shd w:val="clear" w:color="auto" w:fill="FBFBFB"/>
        </w:rPr>
        <w:t>Видео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BFBFB"/>
        </w:rPr>
        <w:t xml:space="preserve"> </w:t>
      </w:r>
      <w:r w:rsidRPr="00337091">
        <w:rPr>
          <w:rFonts w:ascii="Times New Roman" w:hAnsi="Times New Roman"/>
          <w:i/>
          <w:color w:val="000000"/>
          <w:sz w:val="28"/>
          <w:szCs w:val="28"/>
          <w:shd w:val="clear" w:color="auto" w:fill="FBFBFB"/>
        </w:rPr>
        <w:t>2 «Морской орган»</w:t>
      </w:r>
    </w:p>
    <w:p w:rsidR="003D1B13" w:rsidRDefault="003D1B13" w:rsidP="006B032D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1D1D1D"/>
          <w:sz w:val="28"/>
          <w:szCs w:val="28"/>
          <w:shd w:val="clear" w:color="auto" w:fill="FFFFFF"/>
        </w:rPr>
      </w:pPr>
      <w:r w:rsidRPr="00337091">
        <w:rPr>
          <w:color w:val="1D1D1D"/>
          <w:sz w:val="28"/>
          <w:szCs w:val="28"/>
          <w:shd w:val="clear" w:color="auto" w:fill="FFFFFF"/>
        </w:rPr>
        <w:t xml:space="preserve">                   --------------------------------------------------------</w:t>
      </w:r>
    </w:p>
    <w:p w:rsidR="003D1B13" w:rsidRPr="00337091" w:rsidRDefault="003D1B13" w:rsidP="006B032D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1D1D1D"/>
          <w:sz w:val="28"/>
          <w:szCs w:val="28"/>
          <w:shd w:val="clear" w:color="auto" w:fill="FFFFFF"/>
        </w:rPr>
      </w:pPr>
      <w:r w:rsidRPr="00337091">
        <w:rPr>
          <w:color w:val="1D1D1D"/>
          <w:sz w:val="28"/>
          <w:szCs w:val="28"/>
          <w:shd w:val="clear" w:color="auto" w:fill="FFFFFF"/>
        </w:rPr>
        <w:t>Вернемся на теплый южный континент.</w:t>
      </w:r>
    </w:p>
    <w:p w:rsidR="003D1B13" w:rsidRPr="00337091" w:rsidRDefault="003D1B13" w:rsidP="006B032D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B122FD">
        <w:rPr>
          <w:b/>
          <w:color w:val="1D1D1D"/>
          <w:sz w:val="28"/>
          <w:szCs w:val="28"/>
          <w:u w:val="single"/>
          <w:shd w:val="clear" w:color="auto" w:fill="FFFFFF"/>
        </w:rPr>
        <w:t>Аргентина – родина танго</w:t>
      </w:r>
      <w:r w:rsidRPr="00337091">
        <w:rPr>
          <w:color w:val="1D1D1D"/>
          <w:sz w:val="28"/>
          <w:szCs w:val="28"/>
          <w:shd w:val="clear" w:color="auto" w:fill="FFFFFF"/>
        </w:rPr>
        <w:t xml:space="preserve">. </w:t>
      </w:r>
      <w:r w:rsidRPr="00337091">
        <w:rPr>
          <w:color w:val="333333"/>
          <w:sz w:val="28"/>
          <w:szCs w:val="28"/>
        </w:rPr>
        <w:t xml:space="preserve"> И именно этот танец является визитной карточкой страны. </w:t>
      </w:r>
    </w:p>
    <w:p w:rsidR="003D1B13" w:rsidRPr="00337091" w:rsidRDefault="003D1B13" w:rsidP="006B032D">
      <w:pPr>
        <w:pStyle w:val="NormalWeb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3C627B">
        <w:rPr>
          <w:noProof/>
          <w:color w:val="333333"/>
          <w:sz w:val="28"/>
          <w:szCs w:val="28"/>
        </w:rPr>
        <w:pict>
          <v:shape id="Рисунок 14" o:spid="_x0000_i1044" type="#_x0000_t75" alt="s1200 (9).jpg" style="width:117.75pt;height:87pt;visibility:visible">
            <v:imagedata r:id="rId27" o:title=""/>
          </v:shape>
        </w:pict>
      </w:r>
      <w:r w:rsidRPr="00337091">
        <w:rPr>
          <w:color w:val="333333"/>
          <w:sz w:val="28"/>
          <w:szCs w:val="28"/>
        </w:rPr>
        <w:t xml:space="preserve">  </w:t>
      </w:r>
      <w:r w:rsidRPr="003C627B">
        <w:rPr>
          <w:noProof/>
          <w:color w:val="333333"/>
          <w:sz w:val="28"/>
          <w:szCs w:val="28"/>
        </w:rPr>
        <w:pict>
          <v:shape id="_x0000_i1045" type="#_x0000_t75" alt="9.jpg" style="width:105.75pt;height:108pt;visibility:visible">
            <v:imagedata r:id="rId28" o:title=""/>
          </v:shape>
        </w:pict>
      </w:r>
      <w:r w:rsidRPr="00337091">
        <w:rPr>
          <w:color w:val="333333"/>
          <w:sz w:val="28"/>
          <w:szCs w:val="28"/>
        </w:rPr>
        <w:t xml:space="preserve">  </w:t>
      </w:r>
      <w:r w:rsidRPr="003C627B">
        <w:rPr>
          <w:noProof/>
          <w:color w:val="333333"/>
          <w:sz w:val="28"/>
          <w:szCs w:val="28"/>
        </w:rPr>
        <w:pict>
          <v:shape id="Рисунок 17" o:spid="_x0000_i1046" type="#_x0000_t75" alt="s1200 (8).jpg" style="width:128.25pt;height:90pt;visibility:visible">
            <v:imagedata r:id="rId29" o:title=""/>
          </v:shape>
        </w:pict>
      </w:r>
    </w:p>
    <w:p w:rsidR="003D1B13" w:rsidRPr="00337091" w:rsidRDefault="003D1B13" w:rsidP="006B032D">
      <w:pPr>
        <w:pStyle w:val="NormalWeb"/>
        <w:shd w:val="clear" w:color="auto" w:fill="F2F2F2"/>
        <w:spacing w:before="0" w:beforeAutospacing="0" w:after="138" w:afterAutospacing="0"/>
        <w:ind w:right="138"/>
        <w:jc w:val="both"/>
        <w:rPr>
          <w:color w:val="000000"/>
          <w:sz w:val="28"/>
          <w:szCs w:val="28"/>
        </w:rPr>
      </w:pPr>
      <w:r w:rsidRPr="00337091">
        <w:rPr>
          <w:color w:val="000000"/>
          <w:sz w:val="28"/>
          <w:szCs w:val="28"/>
          <w:shd w:val="clear" w:color="auto" w:fill="FFFFFF"/>
        </w:rPr>
        <w:t>Это один из самых загадочных танцев в мире. Он имеет огромное количество поклонников по всему миру. В каждой постановке танцоры проживают маленькую историю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337091">
        <w:rPr>
          <w:color w:val="000000"/>
          <w:sz w:val="28"/>
          <w:szCs w:val="28"/>
          <w:shd w:val="clear" w:color="auto" w:fill="FFFFFF"/>
        </w:rPr>
        <w:t xml:space="preserve"> полную глубоких противоречивых чувств: от нежности до злости. Танго считают одним из самых сложных бальных танцев. </w:t>
      </w:r>
      <w:r w:rsidRPr="00337091">
        <w:rPr>
          <w:color w:val="000000"/>
          <w:sz w:val="28"/>
          <w:szCs w:val="28"/>
        </w:rPr>
        <w:t>И дело даже не в особенностях хореографии, которая является далеко не простой, а в том, что мало научиться танцевать танго, этот танец необходимо чувствовать, понимать, ощущать.</w:t>
      </w:r>
    </w:p>
    <w:p w:rsidR="003D1B13" w:rsidRPr="00831ADB" w:rsidRDefault="003D1B13" w:rsidP="006B032D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222222"/>
          <w:sz w:val="28"/>
          <w:szCs w:val="28"/>
        </w:rPr>
      </w:pPr>
      <w:r w:rsidRPr="0096253C">
        <w:rPr>
          <w:b/>
          <w:i/>
          <w:color w:val="222222"/>
          <w:sz w:val="28"/>
          <w:szCs w:val="28"/>
          <w:shd w:val="clear" w:color="auto" w:fill="FFFFFF"/>
        </w:rPr>
        <w:t>Аргентинский композитор Астор Пьяццола</w:t>
      </w:r>
      <w:r w:rsidRPr="00337091">
        <w:rPr>
          <w:color w:val="222222"/>
          <w:sz w:val="28"/>
          <w:szCs w:val="28"/>
          <w:shd w:val="clear" w:color="auto" w:fill="FFFFFF"/>
        </w:rPr>
        <w:t xml:space="preserve"> даже доверил этому танцу главную роль в фильме </w:t>
      </w:r>
      <w:r w:rsidRPr="00337091">
        <w:rPr>
          <w:color w:val="222222"/>
          <w:sz w:val="28"/>
          <w:szCs w:val="28"/>
        </w:rPr>
        <w:t>«Генрих IV, Безумный король».</w:t>
      </w:r>
    </w:p>
    <w:p w:rsidR="003D1B13" w:rsidRDefault="003D1B13" w:rsidP="006B032D">
      <w:pPr>
        <w:pStyle w:val="NormalWeb"/>
        <w:shd w:val="clear" w:color="auto" w:fill="FFFFFF"/>
        <w:spacing w:before="120" w:beforeAutospacing="0" w:after="120" w:afterAutospacing="0" w:line="304" w:lineRule="atLeast"/>
        <w:rPr>
          <w:rFonts w:ascii="Arial" w:hAnsi="Arial" w:cs="Arial"/>
          <w:color w:val="222222"/>
          <w:sz w:val="19"/>
          <w:szCs w:val="19"/>
        </w:rPr>
      </w:pPr>
      <w:r w:rsidRPr="003C627B">
        <w:rPr>
          <w:rFonts w:ascii="Arial" w:hAnsi="Arial" w:cs="Arial"/>
          <w:noProof/>
          <w:color w:val="222222"/>
          <w:sz w:val="19"/>
          <w:szCs w:val="19"/>
        </w:rPr>
        <w:pict>
          <v:shape id="_x0000_i1047" type="#_x0000_t75" alt="Britannia-season-1-Actor-David-Morrissey-plays-Aulus-Platius-in-the-Sky-Atlantic-drama-1195452.jpg" style="width:115.5pt;height:64.5pt;visibility:visible">
            <v:imagedata r:id="rId30" o:title=""/>
          </v:shape>
        </w:pict>
      </w:r>
      <w:r w:rsidRPr="003C627B">
        <w:rPr>
          <w:rFonts w:ascii="Arial" w:hAnsi="Arial" w:cs="Arial"/>
          <w:noProof/>
          <w:color w:val="222222"/>
          <w:sz w:val="19"/>
          <w:szCs w:val="19"/>
        </w:rPr>
        <w:pict>
          <v:shape id="_x0000_i1048" type="#_x0000_t75" alt="2678090.jpg" style="width:100.5pt;height:66.75pt;visibility:visible">
            <v:imagedata r:id="rId31" o:title=""/>
          </v:shape>
        </w:pict>
      </w:r>
      <w:r w:rsidRPr="003C627B">
        <w:rPr>
          <w:rFonts w:ascii="Arial" w:hAnsi="Arial" w:cs="Arial"/>
          <w:noProof/>
          <w:color w:val="222222"/>
          <w:sz w:val="19"/>
          <w:szCs w:val="19"/>
        </w:rPr>
        <w:pict>
          <v:shape id="_x0000_i1049" type="#_x0000_t75" alt="2678092.jpg" style="width:96pt;height:62.25pt;visibility:visible">
            <v:imagedata r:id="rId32" o:title=""/>
          </v:shape>
        </w:pict>
      </w:r>
    </w:p>
    <w:p w:rsidR="003D1B13" w:rsidRPr="00C44DDB" w:rsidRDefault="003D1B13" w:rsidP="006B032D">
      <w:pPr>
        <w:pStyle w:val="NormalWeb"/>
        <w:shd w:val="clear" w:color="auto" w:fill="FFFFFF"/>
        <w:spacing w:before="120" w:beforeAutospacing="0" w:after="120" w:afterAutospacing="0" w:line="304" w:lineRule="atLeast"/>
        <w:rPr>
          <w:color w:val="222222"/>
          <w:sz w:val="28"/>
          <w:szCs w:val="28"/>
        </w:rPr>
      </w:pPr>
      <w:r w:rsidRPr="00C44DDB">
        <w:rPr>
          <w:color w:val="222222"/>
          <w:sz w:val="28"/>
          <w:szCs w:val="28"/>
        </w:rPr>
        <w:t xml:space="preserve"> Не случайно для показа внутреннего мира героя, композитор выбрал танго, танец, который как никто другой передает ве</w:t>
      </w:r>
      <w:r>
        <w:rPr>
          <w:color w:val="222222"/>
          <w:sz w:val="28"/>
          <w:szCs w:val="28"/>
        </w:rPr>
        <w:t xml:space="preserve">сь спектр человеческих </w:t>
      </w:r>
      <w:r w:rsidRPr="00C44DDB">
        <w:rPr>
          <w:color w:val="222222"/>
          <w:sz w:val="28"/>
          <w:szCs w:val="28"/>
        </w:rPr>
        <w:t xml:space="preserve"> чувств, назвал его </w:t>
      </w:r>
      <w:r w:rsidRPr="0096253C">
        <w:rPr>
          <w:b/>
          <w:i/>
          <w:color w:val="222222"/>
          <w:sz w:val="28"/>
          <w:szCs w:val="28"/>
        </w:rPr>
        <w:t>«Забвение».</w:t>
      </w:r>
    </w:p>
    <w:p w:rsidR="003D1B13" w:rsidRPr="00C44DDB" w:rsidRDefault="003D1B13" w:rsidP="006B032D">
      <w:pPr>
        <w:pStyle w:val="NormalWeb"/>
        <w:shd w:val="clear" w:color="auto" w:fill="FFFFFF"/>
        <w:spacing w:before="120" w:beforeAutospacing="0" w:after="120" w:afterAutospacing="0" w:line="304" w:lineRule="atLeast"/>
        <w:rPr>
          <w:color w:val="222222"/>
          <w:sz w:val="28"/>
          <w:szCs w:val="28"/>
        </w:rPr>
      </w:pPr>
      <w:r w:rsidRPr="00C44DDB">
        <w:rPr>
          <w:color w:val="222222"/>
          <w:sz w:val="28"/>
          <w:szCs w:val="28"/>
        </w:rPr>
        <w:t xml:space="preserve"> После выхода фильма,  это танго стало одним из самых любимых и популярных по всему миру. Оно было записано во многих версиях, в том числе для</w:t>
      </w:r>
      <w:r w:rsidRPr="00C44DDB">
        <w:rPr>
          <w:rStyle w:val="apple-converted-space"/>
          <w:color w:val="222222"/>
          <w:sz w:val="28"/>
          <w:szCs w:val="28"/>
        </w:rPr>
        <w:t> </w:t>
      </w:r>
      <w:hyperlink r:id="rId33" w:tooltip="Скрипка" w:history="1">
        <w:r w:rsidRPr="00C44DDB">
          <w:rPr>
            <w:rStyle w:val="Hyperlink"/>
            <w:color w:val="0B0080"/>
            <w:sz w:val="28"/>
            <w:szCs w:val="28"/>
          </w:rPr>
          <w:t>скрипки</w:t>
        </w:r>
      </w:hyperlink>
      <w:r w:rsidRPr="00C44DDB">
        <w:rPr>
          <w:color w:val="222222"/>
          <w:sz w:val="28"/>
          <w:szCs w:val="28"/>
        </w:rPr>
        <w:t>,</w:t>
      </w:r>
      <w:r w:rsidRPr="00C44DDB">
        <w:rPr>
          <w:rStyle w:val="apple-converted-space"/>
          <w:color w:val="222222"/>
          <w:sz w:val="28"/>
          <w:szCs w:val="28"/>
        </w:rPr>
        <w:t> </w:t>
      </w:r>
      <w:hyperlink r:id="rId34" w:tooltip="Труба (музыкальный инструмент)" w:history="1">
        <w:r w:rsidRPr="00C44DDB">
          <w:rPr>
            <w:rStyle w:val="Hyperlink"/>
            <w:color w:val="0B0080"/>
            <w:sz w:val="28"/>
            <w:szCs w:val="28"/>
          </w:rPr>
          <w:t>трубы</w:t>
        </w:r>
      </w:hyperlink>
      <w:r w:rsidRPr="00C44DDB">
        <w:rPr>
          <w:color w:val="222222"/>
          <w:sz w:val="28"/>
          <w:szCs w:val="28"/>
        </w:rPr>
        <w:t>,</w:t>
      </w:r>
      <w:r w:rsidRPr="00C44DDB">
        <w:rPr>
          <w:rStyle w:val="apple-converted-space"/>
          <w:color w:val="222222"/>
          <w:sz w:val="28"/>
          <w:szCs w:val="28"/>
        </w:rPr>
        <w:t> </w:t>
      </w:r>
      <w:hyperlink r:id="rId35" w:tooltip="Кларнет" w:history="1">
        <w:r w:rsidRPr="00C44DDB">
          <w:rPr>
            <w:rStyle w:val="Hyperlink"/>
            <w:color w:val="0B0080"/>
            <w:sz w:val="28"/>
            <w:szCs w:val="28"/>
          </w:rPr>
          <w:t>кларнета</w:t>
        </w:r>
      </w:hyperlink>
      <w:r w:rsidRPr="00C44DDB">
        <w:rPr>
          <w:color w:val="222222"/>
          <w:sz w:val="28"/>
          <w:szCs w:val="28"/>
        </w:rPr>
        <w:t>, квартета, гобоя с оркестром.</w:t>
      </w:r>
    </w:p>
    <w:p w:rsidR="003D1B13" w:rsidRDefault="003D1B13" w:rsidP="00E96754">
      <w:pPr>
        <w:pStyle w:val="NormalWeb"/>
        <w:shd w:val="clear" w:color="auto" w:fill="FFFFFF"/>
        <w:spacing w:before="120" w:beforeAutospacing="0" w:after="120" w:afterAutospacing="0" w:line="304" w:lineRule="atLeast"/>
        <w:rPr>
          <w:color w:val="222222"/>
          <w:sz w:val="28"/>
          <w:szCs w:val="28"/>
        </w:rPr>
      </w:pPr>
      <w:r w:rsidRPr="00C44DDB">
        <w:rPr>
          <w:color w:val="222222"/>
          <w:sz w:val="28"/>
          <w:szCs w:val="28"/>
        </w:rPr>
        <w:t xml:space="preserve">А в </w:t>
      </w:r>
      <w:r w:rsidRPr="00C44DDB">
        <w:rPr>
          <w:rStyle w:val="apple-converted-space"/>
          <w:color w:val="222222"/>
          <w:sz w:val="28"/>
          <w:szCs w:val="28"/>
        </w:rPr>
        <w:t> </w:t>
      </w:r>
      <w:r w:rsidRPr="00A31AFB">
        <w:rPr>
          <w:sz w:val="28"/>
          <w:szCs w:val="28"/>
        </w:rPr>
        <w:t>1993 год</w:t>
      </w:r>
      <w:r>
        <w:rPr>
          <w:rStyle w:val="apple-converted-space"/>
          <w:color w:val="222222"/>
          <w:sz w:val="28"/>
          <w:szCs w:val="28"/>
        </w:rPr>
        <w:t>у</w:t>
      </w:r>
      <w:r w:rsidRPr="00C44DDB">
        <w:rPr>
          <w:rStyle w:val="apple-converted-space"/>
          <w:color w:val="222222"/>
          <w:sz w:val="28"/>
          <w:szCs w:val="28"/>
        </w:rPr>
        <w:t>  </w:t>
      </w:r>
      <w:r w:rsidRPr="00E96754">
        <w:rPr>
          <w:b/>
          <w:i/>
          <w:color w:val="222222"/>
          <w:sz w:val="28"/>
          <w:szCs w:val="28"/>
        </w:rPr>
        <w:t>Астор Пьяццолла</w:t>
      </w:r>
      <w:r w:rsidRPr="00C44DDB">
        <w:rPr>
          <w:color w:val="222222"/>
          <w:sz w:val="28"/>
          <w:szCs w:val="28"/>
        </w:rPr>
        <w:t xml:space="preserve"> был номинирован на премию</w:t>
      </w:r>
      <w:r w:rsidRPr="00C44DDB">
        <w:rPr>
          <w:rStyle w:val="apple-converted-space"/>
          <w:color w:val="222222"/>
          <w:sz w:val="28"/>
          <w:szCs w:val="28"/>
        </w:rPr>
        <w:t> </w:t>
      </w:r>
      <w:hyperlink r:id="rId36" w:tooltip="Грэмми" w:history="1">
        <w:r w:rsidRPr="00C44DDB">
          <w:rPr>
            <w:rStyle w:val="Hyperlink"/>
            <w:color w:val="0B0080"/>
            <w:sz w:val="28"/>
            <w:szCs w:val="28"/>
          </w:rPr>
          <w:t>«Грэмми»</w:t>
        </w:r>
      </w:hyperlink>
      <w:r w:rsidRPr="00C44DDB">
        <w:rPr>
          <w:rStyle w:val="apple-converted-space"/>
          <w:color w:val="222222"/>
          <w:sz w:val="28"/>
          <w:szCs w:val="28"/>
        </w:rPr>
        <w:t> </w:t>
      </w:r>
      <w:r w:rsidRPr="00C44DDB">
        <w:rPr>
          <w:color w:val="222222"/>
          <w:sz w:val="28"/>
          <w:szCs w:val="28"/>
        </w:rPr>
        <w:t xml:space="preserve"> за это произведение в категории «Лучшая инструментальная композиция».</w:t>
      </w:r>
    </w:p>
    <w:p w:rsidR="003D1B13" w:rsidRPr="00E96754" w:rsidRDefault="003D1B13" w:rsidP="00E96754">
      <w:pPr>
        <w:pStyle w:val="NormalWeb"/>
        <w:shd w:val="clear" w:color="auto" w:fill="FFFFFF"/>
        <w:spacing w:before="120" w:beforeAutospacing="0" w:after="120" w:afterAutospacing="0" w:line="304" w:lineRule="atLeast"/>
        <w:rPr>
          <w:color w:val="222222"/>
          <w:sz w:val="28"/>
          <w:szCs w:val="28"/>
        </w:rPr>
      </w:pPr>
    </w:p>
    <w:p w:rsidR="003D1B13" w:rsidRDefault="003D1B13" w:rsidP="006B032D">
      <w:pPr>
        <w:pStyle w:val="NoSpacing"/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</w:pPr>
      <w:r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  <w:t xml:space="preserve"> П</w:t>
      </w:r>
      <w:r w:rsidRPr="00C44DDB"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  <w:t>ослушаем это танго в исполнении трех баянов.</w:t>
      </w:r>
    </w:p>
    <w:p w:rsidR="003D1B13" w:rsidRPr="00C44DDB" w:rsidRDefault="003D1B13" w:rsidP="006B032D">
      <w:pPr>
        <w:pStyle w:val="NoSpacing"/>
        <w:rPr>
          <w:rFonts w:ascii="Times New Roman" w:hAnsi="Times New Roman"/>
          <w:i/>
          <w:sz w:val="28"/>
          <w:szCs w:val="28"/>
          <w:u w:val="single"/>
          <w:shd w:val="clear" w:color="auto" w:fill="FBFBFB"/>
        </w:rPr>
      </w:pPr>
    </w:p>
    <w:p w:rsidR="003D1B13" w:rsidRPr="00C44DDB" w:rsidRDefault="003D1B13" w:rsidP="006B032D">
      <w:pPr>
        <w:pStyle w:val="NoSpacing"/>
        <w:rPr>
          <w:rFonts w:ascii="Times New Roman" w:hAnsi="Times New Roman"/>
          <w:sz w:val="28"/>
          <w:szCs w:val="28"/>
          <w:shd w:val="clear" w:color="auto" w:fill="FBFBFB"/>
        </w:rPr>
      </w:pPr>
      <w:r w:rsidRPr="00C44DDB">
        <w:rPr>
          <w:rFonts w:ascii="Times New Roman" w:hAnsi="Times New Roman"/>
          <w:sz w:val="28"/>
          <w:szCs w:val="28"/>
          <w:shd w:val="clear" w:color="auto" w:fill="FBFBFB"/>
        </w:rPr>
        <w:t xml:space="preserve">                                       --------------------------------------</w:t>
      </w:r>
    </w:p>
    <w:p w:rsidR="003D1B13" w:rsidRPr="00C44DDB" w:rsidRDefault="003D1B13" w:rsidP="00A07B67">
      <w:pPr>
        <w:shd w:val="clear" w:color="auto" w:fill="FFFFFF"/>
        <w:spacing w:line="299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A31AF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 выдающимся людям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судьба иногда бывает удивительно несправедлива.</w:t>
      </w:r>
      <w:r w:rsidRPr="00C44DDB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Человек создаёт творение, живущее многими десятилетиями, а про него самого абсолютно все забывают.</w:t>
      </w:r>
    </w:p>
    <w:p w:rsidR="003D1B13" w:rsidRPr="008D6854" w:rsidRDefault="003D1B13" w:rsidP="00C44DDB">
      <w:pPr>
        <w:shd w:val="clear" w:color="auto" w:fill="FFFFFF"/>
        <w:spacing w:line="299" w:lineRule="atLeas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</w:rPr>
        <w:t xml:space="preserve">                               </w:t>
      </w:r>
      <w:r w:rsidRPr="003C627B">
        <w:rPr>
          <w:rFonts w:ascii="Times New Roman" w:hAnsi="Times New Roman"/>
          <w:noProof/>
          <w:color w:val="000000"/>
          <w:sz w:val="28"/>
          <w:szCs w:val="28"/>
        </w:rPr>
        <w:pict>
          <v:shape id="_x0000_i1050" type="#_x0000_t75" alt="at755238031.jpg" style="width:56.25pt;height:75pt;visibility:visible">
            <v:imagedata r:id="rId37" o:title=""/>
          </v:shape>
        </w:pict>
      </w:r>
      <w:r w:rsidRPr="00C44DDB">
        <w:rPr>
          <w:rFonts w:ascii="Times New Roman" w:hAnsi="Times New Roman"/>
          <w:color w:val="000000"/>
          <w:sz w:val="28"/>
          <w:szCs w:val="28"/>
        </w:rPr>
        <w:br/>
      </w:r>
      <w:r w:rsidRPr="00C44DDB">
        <w:rPr>
          <w:rFonts w:ascii="Times New Roman" w:hAnsi="Times New Roman"/>
          <w:color w:val="000000"/>
          <w:sz w:val="28"/>
          <w:szCs w:val="28"/>
        </w:rPr>
        <w:br/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Именно к таким людям и относится композитор из Аргентины </w:t>
      </w:r>
      <w:r w:rsidRPr="00E96754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Хосе Мария де Люкьеси</w:t>
      </w:r>
      <w:r w:rsidRPr="00E9675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Он  написал удивительное танго "Брызги шампанского", которое слушают почти целый век миллионы людей, а про автора так никто и не вспомнил.</w:t>
      </w:r>
      <w:r w:rsidRPr="00C44DDB">
        <w:rPr>
          <w:rFonts w:ascii="Times New Roman" w:hAnsi="Times New Roman"/>
          <w:color w:val="000000"/>
          <w:sz w:val="28"/>
          <w:szCs w:val="28"/>
        </w:rPr>
        <w:br/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 этого человека известно удивительно мало. Никто не знает ни даты его рождения, ни даты смерти, никто не знает, в каком городе он родился, и где он умер.</w:t>
      </w:r>
      <w:r w:rsidRPr="00C44DDB">
        <w:rPr>
          <w:rFonts w:ascii="Times New Roman" w:hAnsi="Times New Roman"/>
          <w:color w:val="000000"/>
          <w:sz w:val="28"/>
          <w:szCs w:val="28"/>
        </w:rPr>
        <w:br/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Известно лишь то, что  Хосе Мария де Люкьеси  жил в Аргентине, сначала работал учителем музыки, а затем руководил оркестром. В 1935 году он напи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 свое знаменитое танго.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хотя написано оно для оркестра, услышать его можно  в  исполнении самых различных инструментов. Мы же с вами насладимся этой музыкой в исполнении баянов. </w:t>
      </w:r>
    </w:p>
    <w:p w:rsidR="003D1B13" w:rsidRPr="00C44DDB" w:rsidRDefault="003D1B13" w:rsidP="002B6401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i/>
          <w:color w:val="000000"/>
          <w:sz w:val="28"/>
          <w:szCs w:val="28"/>
          <w:u w:val="single"/>
          <w:shd w:val="clear" w:color="auto" w:fill="FFFFFF"/>
        </w:rPr>
        <w:t xml:space="preserve">Итак, </w:t>
      </w:r>
      <w:r w:rsidRPr="00C44DDB">
        <w:rPr>
          <w:i/>
          <w:color w:val="000000"/>
          <w:sz w:val="28"/>
          <w:szCs w:val="28"/>
          <w:u w:val="single"/>
          <w:shd w:val="clear" w:color="auto" w:fill="FFFFFF"/>
        </w:rPr>
        <w:t xml:space="preserve"> танго «Брызги шампанского».</w:t>
      </w:r>
    </w:p>
    <w:p w:rsidR="003D1B13" w:rsidRDefault="003D1B13" w:rsidP="00D53CBC">
      <w:pPr>
        <w:rPr>
          <w:rFonts w:ascii="Times New Roman" w:hAnsi="Times New Roman"/>
          <w:sz w:val="28"/>
          <w:szCs w:val="28"/>
        </w:rPr>
      </w:pPr>
      <w:r w:rsidRPr="00C44DDB">
        <w:rPr>
          <w:rFonts w:ascii="Times New Roman" w:hAnsi="Times New Roman"/>
          <w:sz w:val="28"/>
          <w:szCs w:val="28"/>
        </w:rPr>
        <w:t xml:space="preserve">                  -------------------------------------------------------</w:t>
      </w:r>
    </w:p>
    <w:p w:rsidR="003D1B13" w:rsidRPr="00C44DDB" w:rsidRDefault="003D1B13" w:rsidP="00D53C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Интересно сегодня узнать и о </w:t>
      </w:r>
      <w:r w:rsidRPr="00844C9D">
        <w:rPr>
          <w:rFonts w:ascii="Times New Roman" w:hAnsi="Times New Roman"/>
          <w:b/>
          <w:sz w:val="28"/>
          <w:szCs w:val="28"/>
        </w:rPr>
        <w:t>СТЕКЛЯННОЙ ГАРМОНИКЕ</w:t>
      </w:r>
      <w:r w:rsidRPr="00C44DDB">
        <w:rPr>
          <w:rFonts w:ascii="Times New Roman" w:hAnsi="Times New Roman"/>
          <w:sz w:val="28"/>
          <w:szCs w:val="28"/>
        </w:rPr>
        <w:t>.</w:t>
      </w:r>
    </w:p>
    <w:p w:rsidR="003D1B13" w:rsidRPr="000A0BCC" w:rsidRDefault="003D1B13" w:rsidP="00D53CB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rFonts w:ascii="Arial" w:hAnsi="Arial" w:cs="Arial"/>
          <w:color w:val="3E454C"/>
          <w:sz w:val="28"/>
          <w:szCs w:val="28"/>
          <w:shd w:val="clear" w:color="auto" w:fill="FFFFFF"/>
        </w:rPr>
      </w:pPr>
      <w:r w:rsidRPr="003C627B">
        <w:rPr>
          <w:rFonts w:ascii="Arial" w:hAnsi="Arial" w:cs="Arial"/>
          <w:noProof/>
          <w:color w:val="3E454C"/>
          <w:sz w:val="28"/>
          <w:szCs w:val="28"/>
          <w:shd w:val="clear" w:color="auto" w:fill="FFFFFF"/>
        </w:rPr>
        <w:pict>
          <v:shape id="_x0000_i1051" type="#_x0000_t75" alt="hqdefault (1).jpg" style="width:93.75pt;height:70.5pt;visibility:visible">
            <v:imagedata r:id="rId38" o:title=""/>
          </v:shape>
        </w:pict>
      </w:r>
    </w:p>
    <w:p w:rsidR="003D1B13" w:rsidRPr="00844C9D" w:rsidRDefault="003D1B13" w:rsidP="00D53CB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000000"/>
          <w:sz w:val="28"/>
          <w:szCs w:val="28"/>
          <w:u w:val="single"/>
          <w:shd w:val="clear" w:color="auto" w:fill="FFFFFF"/>
        </w:rPr>
      </w:pPr>
      <w:r w:rsidRPr="00C44DDB">
        <w:rPr>
          <w:color w:val="3E454C"/>
          <w:sz w:val="28"/>
          <w:szCs w:val="28"/>
          <w:shd w:val="clear" w:color="auto" w:fill="FFFFFF"/>
        </w:rPr>
        <w:t xml:space="preserve"> Редкий музыкальный инструмент. Ее звук навевает мысли о чем-то неземном, фантастическом. Гармоника  состоит из стеклянных полусфер различного размера, нанизанных на горизонтальную вращающуюся  ось. Если коснуться мокрыми пальцами какой-либо стеклянной чаши, то возникнет вибрация и появится звук. Стеклянная гармоника известна в Европе с середины XVII века. </w:t>
      </w:r>
      <w:r w:rsidRPr="00C44DDB">
        <w:rPr>
          <w:color w:val="262626"/>
          <w:sz w:val="28"/>
          <w:szCs w:val="28"/>
          <w:shd w:val="clear" w:color="auto" w:fill="FFFFFF"/>
        </w:rPr>
        <w:t>Выдающиеся композиторы — Бетховен, Моцарт, Берлиоз, Глинка, Рубинштейн и многие другие — создавали специальные произведения для «звучащ</w:t>
      </w:r>
      <w:r>
        <w:rPr>
          <w:color w:val="262626"/>
          <w:sz w:val="28"/>
          <w:szCs w:val="28"/>
          <w:shd w:val="clear" w:color="auto" w:fill="FFFFFF"/>
        </w:rPr>
        <w:t xml:space="preserve">его стекла». </w:t>
      </w:r>
      <w:r w:rsidRPr="00C44DDB">
        <w:rPr>
          <w:color w:val="262626"/>
          <w:sz w:val="28"/>
          <w:szCs w:val="28"/>
          <w:shd w:val="clear" w:color="auto" w:fill="FFFFFF"/>
        </w:rPr>
        <w:t xml:space="preserve"> </w:t>
      </w:r>
      <w:r w:rsidRPr="00C44DDB">
        <w:rPr>
          <w:color w:val="000000"/>
          <w:sz w:val="28"/>
          <w:szCs w:val="28"/>
        </w:rPr>
        <w:br/>
      </w:r>
      <w:r w:rsidRPr="00C44DDB">
        <w:rPr>
          <w:color w:val="000000"/>
          <w:sz w:val="28"/>
          <w:szCs w:val="28"/>
          <w:shd w:val="clear" w:color="auto" w:fill="FFFFFF"/>
        </w:rPr>
        <w:t>Но вот в некоторых городах Германии гармоника была запрещена законом. Считалось, что она негативно действует на душевное состояние людей, пугает животных и даже приводит к расстройству рассудка. Так некоторые музыканты, игравшие на гармонике, заболели и вынуждены были прекратить игру на инструменте. Они жаловались на головокружение, судороги, появившуюся нервозность. Эти же явления наблюдали в себе и некоторые слушатели. Во всем винили высокие, воздушные тона. Думали, что они обладают магической силой и могут свести слушателя с ума.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844C9D">
        <w:rPr>
          <w:color w:val="000000"/>
          <w:sz w:val="28"/>
          <w:szCs w:val="28"/>
          <w:u w:val="single"/>
          <w:shd w:val="clear" w:color="auto" w:fill="FFFFFF"/>
        </w:rPr>
        <w:t>Конечно, нет никаких доказательств было ли это так. Давайте послушаем игру на этом удивительном инструменте и каждый для себя решит, какое же действие оказывает на человека его звучание.</w:t>
      </w:r>
    </w:p>
    <w:p w:rsidR="003D1B13" w:rsidRPr="00C44DDB" w:rsidRDefault="003D1B13" w:rsidP="00D53CB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Видео 3 «Стеклянная гармоника»</w:t>
      </w:r>
    </w:p>
    <w:p w:rsidR="003D1B13" w:rsidRPr="00C44DDB" w:rsidRDefault="003D1B13" w:rsidP="00D53CBC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    </w:t>
      </w:r>
      <w:r w:rsidRPr="00C44DD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____________________________________________________</w:t>
      </w:r>
    </w:p>
    <w:p w:rsidR="003D1B13" w:rsidRPr="00C44DDB" w:rsidRDefault="003D1B13" w:rsidP="00825AD4">
      <w:pPr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Играя на любом инструменте музыканту необходимо прикасаться к нему, иначе как извлекать звуки? А знаете ли вы такой инструмент, на котором можно играть совершенно его не касаясь? Может такого и быть не может? Но такой инструмент существует и называется он </w:t>
      </w:r>
      <w:r w:rsidRPr="008D6854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ТЕРМЕНВОКС.</w:t>
      </w:r>
    </w:p>
    <w:p w:rsidR="003D1B13" w:rsidRPr="00C44DDB" w:rsidRDefault="003D1B13" w:rsidP="00D53CB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3C627B">
        <w:rPr>
          <w:noProof/>
          <w:color w:val="000000"/>
          <w:sz w:val="28"/>
          <w:szCs w:val="28"/>
          <w:shd w:val="clear" w:color="auto" w:fill="FFFFFF"/>
        </w:rPr>
        <w:pict>
          <v:shape id="Рисунок 30" o:spid="_x0000_i1052" type="#_x0000_t75" alt="28d8a73b8e18e825142acf7ae04fbb87--women-in-history-vintage-photographs.jpg" style="width:58.5pt;height:1in;visibility:visible">
            <v:imagedata r:id="rId39" o:title=""/>
          </v:shape>
        </w:pict>
      </w:r>
    </w:p>
    <w:p w:rsidR="003D1B13" w:rsidRPr="001C5970" w:rsidRDefault="003D1B13" w:rsidP="001C5970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C44DDB">
        <w:rPr>
          <w:color w:val="000000"/>
          <w:sz w:val="28"/>
          <w:szCs w:val="28"/>
          <w:shd w:val="clear" w:color="auto" w:fill="FFFFFF"/>
        </w:rPr>
        <w:t xml:space="preserve">Это один из самых первых электронных инструментов. Две металлические антенны и электронный модуль – вот и весь инструмент. Создал его советский изобретатель </w:t>
      </w:r>
      <w:r w:rsidRPr="008D6854">
        <w:rPr>
          <w:b/>
          <w:color w:val="000000"/>
          <w:sz w:val="28"/>
          <w:szCs w:val="28"/>
          <w:shd w:val="clear" w:color="auto" w:fill="FFFFFF"/>
        </w:rPr>
        <w:t>Лев Термен</w:t>
      </w:r>
      <w:r w:rsidRPr="00C44DDB">
        <w:rPr>
          <w:color w:val="000000"/>
          <w:sz w:val="28"/>
          <w:szCs w:val="28"/>
          <w:shd w:val="clear" w:color="auto" w:fill="FFFFFF"/>
        </w:rPr>
        <w:t xml:space="preserve">. Принцип его действия основан на изменении положения рук вокруг антенн. Прямая антенна отвечает за частоту звука, а </w:t>
      </w:r>
      <w:r>
        <w:rPr>
          <w:color w:val="000000"/>
          <w:sz w:val="28"/>
          <w:szCs w:val="28"/>
          <w:shd w:val="clear" w:color="auto" w:fill="FFFFFF"/>
        </w:rPr>
        <w:t xml:space="preserve">другая в форме дуги </w:t>
      </w:r>
      <w:r w:rsidRPr="00C44DDB">
        <w:rPr>
          <w:color w:val="000000"/>
          <w:sz w:val="28"/>
          <w:szCs w:val="28"/>
          <w:shd w:val="clear" w:color="auto" w:fill="FFFFFF"/>
        </w:rPr>
        <w:t xml:space="preserve"> – за громкость.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44DDB">
        <w:rPr>
          <w:color w:val="3E454C"/>
          <w:sz w:val="28"/>
          <w:szCs w:val="28"/>
        </w:rPr>
        <w:t xml:space="preserve">Играть на терменвоксе, очень тяжело, музыканту приходится полагаться только на один слух — мышечная память совершенно не помогает. Поэтому очень редкие </w:t>
      </w:r>
      <w:r w:rsidRPr="00844C9D">
        <w:rPr>
          <w:color w:val="3E454C"/>
          <w:sz w:val="28"/>
          <w:szCs w:val="28"/>
          <w:u w:val="single"/>
        </w:rPr>
        <w:t>терменвоксисты</w:t>
      </w:r>
      <w:r w:rsidRPr="00C44DDB">
        <w:rPr>
          <w:color w:val="3E454C"/>
          <w:sz w:val="28"/>
          <w:szCs w:val="28"/>
        </w:rPr>
        <w:t xml:space="preserve"> играют чисто, точно попадая в ноты. </w:t>
      </w:r>
    </w:p>
    <w:p w:rsidR="003D1B13" w:rsidRPr="00C44DDB" w:rsidRDefault="003D1B13" w:rsidP="00D53CBC">
      <w:pPr>
        <w:pStyle w:val="NormalWeb"/>
        <w:shd w:val="clear" w:color="auto" w:fill="FFFFFF"/>
        <w:spacing w:before="0" w:beforeAutospacing="0" w:after="0" w:afterAutospacing="0" w:line="310" w:lineRule="atLeast"/>
        <w:textAlignment w:val="top"/>
        <w:rPr>
          <w:color w:val="000000"/>
          <w:sz w:val="28"/>
          <w:szCs w:val="28"/>
          <w:shd w:val="clear" w:color="auto" w:fill="FFFFFF"/>
        </w:rPr>
      </w:pPr>
    </w:p>
    <w:p w:rsidR="003D1B13" w:rsidRPr="00C44DDB" w:rsidRDefault="003D1B13" w:rsidP="00D53CB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i/>
          <w:color w:val="3E454C"/>
          <w:sz w:val="28"/>
          <w:szCs w:val="28"/>
          <w:u w:val="single"/>
          <w:shd w:val="clear" w:color="auto" w:fill="FFFFFF"/>
        </w:rPr>
      </w:pPr>
      <w:r w:rsidRPr="00C44DDB">
        <w:rPr>
          <w:i/>
          <w:color w:val="3E454C"/>
          <w:sz w:val="28"/>
          <w:szCs w:val="28"/>
          <w:u w:val="single"/>
          <w:shd w:val="clear" w:color="auto" w:fill="FFFFFF"/>
        </w:rPr>
        <w:t xml:space="preserve">Видео </w:t>
      </w:r>
      <w:r>
        <w:rPr>
          <w:i/>
          <w:color w:val="3E454C"/>
          <w:sz w:val="28"/>
          <w:szCs w:val="28"/>
          <w:u w:val="single"/>
          <w:shd w:val="clear" w:color="auto" w:fill="FFFFFF"/>
        </w:rPr>
        <w:t>4 «</w:t>
      </w:r>
      <w:r w:rsidRPr="00C44DDB">
        <w:rPr>
          <w:i/>
          <w:color w:val="3E454C"/>
          <w:sz w:val="28"/>
          <w:szCs w:val="28"/>
          <w:u w:val="single"/>
          <w:shd w:val="clear" w:color="auto" w:fill="FFFFFF"/>
        </w:rPr>
        <w:t>Терменвокс</w:t>
      </w:r>
      <w:r>
        <w:rPr>
          <w:i/>
          <w:color w:val="3E454C"/>
          <w:sz w:val="28"/>
          <w:szCs w:val="28"/>
          <w:u w:val="single"/>
          <w:shd w:val="clear" w:color="auto" w:fill="FFFFFF"/>
        </w:rPr>
        <w:t>»</w:t>
      </w:r>
    </w:p>
    <w:p w:rsidR="003D1B13" w:rsidRDefault="003D1B13" w:rsidP="00A07B6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----------------------------------------------------------</w:t>
      </w:r>
    </w:p>
    <w:p w:rsidR="003D1B13" w:rsidRPr="00C44DDB" w:rsidRDefault="003D1B13" w:rsidP="00816619">
      <w:pPr>
        <w:pStyle w:val="NoSpacing"/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</w:pPr>
      <w:r w:rsidRPr="008D6854">
        <w:rPr>
          <w:rStyle w:val="Strong"/>
          <w:rFonts w:ascii="Times New Roman" w:hAnsi="Times New Roman"/>
          <w:b w:val="0"/>
          <w:color w:val="000000"/>
          <w:sz w:val="28"/>
          <w:szCs w:val="28"/>
          <w:u w:val="single"/>
          <w:shd w:val="clear" w:color="auto" w:fill="FFFFFF"/>
        </w:rPr>
        <w:t>И опять мы перенесемся на Южно-Американский материк</w:t>
      </w:r>
      <w:r w:rsidRPr="00C44DDB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.</w: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Не далеко от Аргентины находится другое очень яркое по своей культуре государство.</w:t>
      </w:r>
      <w:r w:rsidRPr="00C44DDB">
        <w:rPr>
          <w:rStyle w:val="Strong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Это</w:t>
      </w:r>
      <w:r w:rsidRPr="00C44DDB">
        <w:rPr>
          <w:rStyle w:val="Strong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844C9D">
        <w:rPr>
          <w:rStyle w:val="Strong"/>
          <w:rFonts w:ascii="Times New Roman" w:hAnsi="Times New Roman"/>
          <w:color w:val="000000"/>
          <w:sz w:val="28"/>
          <w:szCs w:val="28"/>
          <w:shd w:val="clear" w:color="auto" w:fill="FFFFFF"/>
        </w:rPr>
        <w:t>одно</w:t>
      </w:r>
      <w:r w:rsidRPr="00844C9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самых привлекательных с точки зрения туризма государств южноамериканского континента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8" o:spid="_x0000_i1053" type="#_x0000_t75" alt="rio-de-zhaneyro-rio-de-janeiro-6592.jpg" style="width:85.5pt;height:54pt;visibility:visible">
            <v:imagedata r:id="rId40" o:title=""/>
          </v:shape>
        </w:pic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Роскошные пляжи с чистейшим золотым песком и прозрачной океанской водой, </w: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18" o:spid="_x0000_i1054" type="#_x0000_t75" alt="1554564840_plyazh-kopakabana.jpg" style="width:75pt;height:47.25pt;visibility:visible">
            <v:imagedata r:id="rId41" o:title=""/>
          </v:shape>
        </w:pic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Непроходимые дебри таинственной </w:t>
      </w:r>
      <w:r w:rsidRPr="00C44DDB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Амазонки</w:t>
      </w:r>
      <w:r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19" o:spid="_x0000_i1055" type="#_x0000_t75" alt="ci_62030251.jpg" style="width:90.75pt;height:57pt;visibility:visible">
            <v:imagedata r:id="rId42" o:title=""/>
          </v:shape>
        </w:pic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рокот водопадов, </w: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20" o:spid="_x0000_i1056" type="#_x0000_t75" alt="s1200 (7).jpg" style="width:78.75pt;height:52.5pt;visibility:visible">
            <v:imagedata r:id="rId43" o:title=""/>
          </v:shape>
        </w:pic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10" o:spid="_x0000_i1057" type="#_x0000_t75" alt="373787-svetik_1920x1200.jpg" style="width:86.25pt;height:53.25pt;visibility:visible">
            <v:imagedata r:id="rId44" o:title=""/>
          </v:shape>
        </w:pic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конечно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знаменитый на весь мир  </w:t>
      </w:r>
      <w:r w:rsidRPr="00C93131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карнавал в Рио-де-Жанейро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21" o:spid="_x0000_i1058" type="#_x0000_t75" alt="rio-carnival-2015-portela.jpg" style="width:72.75pt;height:48pt;visibility:visible">
            <v:imagedata r:id="rId45" o:title=""/>
          </v:shape>
        </w:pic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12" o:spid="_x0000_i1059" type="#_x0000_t75" alt="256631_original.jpg" style="width:81pt;height:45pt;visibility:visible">
            <v:imagedata r:id="rId46" o:title=""/>
          </v:shape>
        </w:pic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3C627B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pict>
          <v:shape id="Рисунок 15" o:spid="_x0000_i1060" type="#_x0000_t75" alt="Rio7.jpg" style="width:79.5pt;height:53.25pt;visibility:visible">
            <v:imagedata r:id="rId47" o:title=""/>
          </v:shape>
        </w:pict>
      </w: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D1B13" w:rsidRPr="00C44DDB" w:rsidRDefault="003D1B13" w:rsidP="00816619">
      <w:pPr>
        <w:pStyle w:val="NoSpacing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Догадались о какой стране идёт</w:t>
      </w:r>
      <w:r w:rsidRPr="00C44D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речь? Конечно же это </w:t>
      </w:r>
      <w:r w:rsidRPr="00C93131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Бразилия.</w:t>
      </w:r>
    </w:p>
    <w:p w:rsidR="003D1B13" w:rsidRPr="00C44DDB" w:rsidRDefault="003D1B13" w:rsidP="00D93B8E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C93131">
        <w:rPr>
          <w:rStyle w:val="apple-converted-space"/>
          <w:b/>
          <w:color w:val="252425"/>
          <w:sz w:val="28"/>
          <w:szCs w:val="28"/>
          <w:shd w:val="clear" w:color="auto" w:fill="FBFBFB"/>
        </w:rPr>
        <w:t xml:space="preserve">А </w:t>
      </w:r>
      <w:r w:rsidRPr="00C93131">
        <w:rPr>
          <w:b/>
          <w:color w:val="333333"/>
          <w:sz w:val="28"/>
          <w:szCs w:val="28"/>
          <w:shd w:val="clear" w:color="auto" w:fill="FFFFFF"/>
        </w:rPr>
        <w:t>карнавал</w:t>
      </w:r>
      <w:r w:rsidRPr="00C44DDB">
        <w:rPr>
          <w:color w:val="333333"/>
          <w:sz w:val="28"/>
          <w:szCs w:val="28"/>
          <w:shd w:val="clear" w:color="auto" w:fill="FFFFFF"/>
        </w:rPr>
        <w:t xml:space="preserve"> – главный бразильский праздник года.  На четыре дня деловая и политическая жизнь останавливается. Улицы городов наполняются людьми в фантастических костюмах и головных уборах. Всюду звучит музыка, которой местные жители с энтузиазмом аккомпанируют на кастрюлях и сковородках, проходят конкур</w:t>
      </w:r>
      <w:r>
        <w:rPr>
          <w:color w:val="333333"/>
          <w:sz w:val="28"/>
          <w:szCs w:val="28"/>
          <w:shd w:val="clear" w:color="auto" w:fill="FFFFFF"/>
        </w:rPr>
        <w:t xml:space="preserve">сы и </w:t>
      </w:r>
      <w:r w:rsidRPr="00C44DDB">
        <w:rPr>
          <w:color w:val="333333"/>
          <w:sz w:val="28"/>
          <w:szCs w:val="28"/>
          <w:shd w:val="clear" w:color="auto" w:fill="FFFFFF"/>
        </w:rPr>
        <w:t>концерты. Веселье не затихает ни на миг и длится круглые сутки.</w:t>
      </w:r>
    </w:p>
    <w:p w:rsidR="003D1B13" w:rsidRPr="00C44DDB" w:rsidRDefault="003D1B13" w:rsidP="00D93B8E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3C627B">
        <w:rPr>
          <w:noProof/>
          <w:color w:val="333333"/>
          <w:sz w:val="28"/>
          <w:szCs w:val="28"/>
          <w:shd w:val="clear" w:color="auto" w:fill="FFFFFF"/>
        </w:rPr>
        <w:pict>
          <v:shape id="_x0000_i1061" type="#_x0000_t75" alt="crowds_go_wild_on_the_streets_of_rio_02404_011.jpg" style="width:81pt;height:54.75pt;visibility:visible">
            <v:imagedata r:id="rId48" o:title=""/>
          </v:shape>
        </w:pict>
      </w:r>
      <w:r w:rsidRPr="00C44DDB">
        <w:rPr>
          <w:color w:val="333333"/>
          <w:sz w:val="28"/>
          <w:szCs w:val="28"/>
          <w:shd w:val="clear" w:color="auto" w:fill="FFFFFF"/>
        </w:rPr>
        <w:t xml:space="preserve">  </w:t>
      </w:r>
      <w:r w:rsidRPr="003C627B">
        <w:rPr>
          <w:noProof/>
          <w:color w:val="333333"/>
          <w:sz w:val="28"/>
          <w:szCs w:val="28"/>
          <w:shd w:val="clear" w:color="auto" w:fill="FFFFFF"/>
        </w:rPr>
        <w:pict>
          <v:shape id="Рисунок 28" o:spid="_x0000_i1062" type="#_x0000_t75" alt="olodum5_201-1024x676.jpg" style="width:84.75pt;height:56.25pt;visibility:visible">
            <v:imagedata r:id="rId49" o:title=""/>
          </v:shape>
        </w:pict>
      </w:r>
    </w:p>
    <w:p w:rsidR="003D1B13" w:rsidRPr="00C44DDB" w:rsidRDefault="003D1B13" w:rsidP="005D7F5C">
      <w:pPr>
        <w:pStyle w:val="NormalWeb"/>
        <w:shd w:val="clear" w:color="auto" w:fill="FFFFFF"/>
        <w:spacing w:before="0" w:beforeAutospacing="0" w:after="95" w:afterAutospacing="0" w:line="299" w:lineRule="atLeast"/>
        <w:rPr>
          <w:rStyle w:val="apple-converted-space"/>
          <w:color w:val="000000"/>
          <w:sz w:val="28"/>
          <w:szCs w:val="28"/>
          <w:shd w:val="clear" w:color="auto" w:fill="F2F2F2"/>
        </w:rPr>
      </w:pPr>
      <w:r w:rsidRPr="00C93131">
        <w:rPr>
          <w:color w:val="333333"/>
          <w:sz w:val="28"/>
          <w:szCs w:val="28"/>
          <w:u w:val="single"/>
          <w:shd w:val="clear" w:color="auto" w:fill="FFFFFF"/>
        </w:rPr>
        <w:t xml:space="preserve"> В прошлом столетии на экраны вышел бразильский фильм «Черный Орфей</w:t>
      </w:r>
      <w:r w:rsidRPr="00C44DDB">
        <w:rPr>
          <w:color w:val="333333"/>
          <w:sz w:val="28"/>
          <w:szCs w:val="28"/>
          <w:shd w:val="clear" w:color="auto" w:fill="FFFFFF"/>
        </w:rPr>
        <w:t xml:space="preserve">» действо которого разворачивается на фоне такого карнавала. </w:t>
      </w:r>
      <w:r w:rsidRPr="00C44DDB">
        <w:rPr>
          <w:color w:val="000000"/>
          <w:sz w:val="28"/>
          <w:szCs w:val="28"/>
          <w:shd w:val="clear" w:color="auto" w:fill="F2F2F2"/>
        </w:rPr>
        <w:t>Пестрый и веселый,  этот фильм славит жизнь и танец - как ее символ.</w:t>
      </w:r>
      <w:r w:rsidRPr="00C44DDB">
        <w:rPr>
          <w:rStyle w:val="apple-converted-space"/>
          <w:color w:val="000000"/>
          <w:sz w:val="28"/>
          <w:szCs w:val="28"/>
          <w:shd w:val="clear" w:color="auto" w:fill="F2F2F2"/>
        </w:rPr>
        <w:t> </w:t>
      </w:r>
    </w:p>
    <w:p w:rsidR="003D1B13" w:rsidRPr="00C44DDB" w:rsidRDefault="003D1B13" w:rsidP="005D7F5C">
      <w:pPr>
        <w:pStyle w:val="NormalWeb"/>
        <w:shd w:val="clear" w:color="auto" w:fill="FFFFFF"/>
        <w:spacing w:before="0" w:beforeAutospacing="0" w:after="95" w:afterAutospacing="0" w:line="299" w:lineRule="atLeast"/>
        <w:rPr>
          <w:rStyle w:val="apple-converted-space"/>
          <w:color w:val="000000"/>
          <w:sz w:val="28"/>
          <w:szCs w:val="28"/>
          <w:shd w:val="clear" w:color="auto" w:fill="F2F2F2"/>
        </w:rPr>
      </w:pPr>
      <w:r w:rsidRPr="00C44DDB">
        <w:rPr>
          <w:rStyle w:val="apple-converted-space"/>
          <w:color w:val="000000"/>
          <w:sz w:val="28"/>
          <w:szCs w:val="28"/>
          <w:shd w:val="clear" w:color="auto" w:fill="F2F2F2"/>
        </w:rPr>
        <w:t xml:space="preserve">                          </w:t>
      </w:r>
      <w:r w:rsidRPr="003C627B">
        <w:rPr>
          <w:noProof/>
          <w:color w:val="000000"/>
          <w:sz w:val="28"/>
          <w:szCs w:val="28"/>
          <w:shd w:val="clear" w:color="auto" w:fill="F2F2F2"/>
        </w:rPr>
        <w:pict>
          <v:shape id="Рисунок 24" o:spid="_x0000_i1063" type="#_x0000_t75" alt="image (15).jpg" style="width:88.5pt;height:69.75pt;visibility:visible">
            <v:imagedata r:id="rId50" o:title=""/>
          </v:shape>
        </w:pict>
      </w:r>
    </w:p>
    <w:p w:rsidR="003D1B13" w:rsidRPr="00C44DDB" w:rsidRDefault="003D1B13" w:rsidP="005D7F5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C44DDB">
        <w:rPr>
          <w:color w:val="333333"/>
          <w:sz w:val="28"/>
          <w:szCs w:val="28"/>
          <w:shd w:val="clear" w:color="auto" w:fill="FFFFFF"/>
        </w:rPr>
        <w:t xml:space="preserve">Среди буйства красок, энергии и ритмов любили друг друга Орфей и Эвредика. Трамвайный кондуктор и деревенская девушка. Но им не суждено быть вместе. Смерть, как и в мифе, забирает Эвредику в свое царство. </w:t>
      </w:r>
    </w:p>
    <w:p w:rsidR="003D1B13" w:rsidRPr="00C44DDB" w:rsidRDefault="003D1B13" w:rsidP="005D7F5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3C627B">
        <w:rPr>
          <w:noProof/>
          <w:color w:val="333333"/>
          <w:sz w:val="28"/>
          <w:szCs w:val="28"/>
          <w:shd w:val="clear" w:color="auto" w:fill="FFFFFF"/>
        </w:rPr>
        <w:pict>
          <v:shape id="Рисунок 22" o:spid="_x0000_i1064" type="#_x0000_t75" alt="kinopoisk.ru-Orfeu-Negro-2157183.jpg" style="width:99.75pt;height:74.25pt;visibility:visible">
            <v:imagedata r:id="rId51" o:title=""/>
          </v:shape>
        </w:pict>
      </w:r>
      <w:r w:rsidRPr="00C44DDB">
        <w:rPr>
          <w:color w:val="333333"/>
          <w:sz w:val="28"/>
          <w:szCs w:val="28"/>
          <w:shd w:val="clear" w:color="auto" w:fill="FFFFFF"/>
        </w:rPr>
        <w:t xml:space="preserve">  </w:t>
      </w:r>
      <w:r w:rsidRPr="003C627B">
        <w:rPr>
          <w:noProof/>
          <w:color w:val="333333"/>
          <w:sz w:val="28"/>
          <w:szCs w:val="28"/>
          <w:shd w:val="clear" w:color="auto" w:fill="FFFFFF"/>
        </w:rPr>
        <w:pict>
          <v:shape id="Рисунок 23" o:spid="_x0000_i1065" type="#_x0000_t75" alt="kinopoisk.ru-Orfeu-Negro-2157182.jpg" style="width:96pt;height:1in;visibility:visible">
            <v:imagedata r:id="rId52" o:title=""/>
          </v:shape>
        </w:pict>
      </w:r>
    </w:p>
    <w:p w:rsidR="003D1B13" w:rsidRPr="001C5970" w:rsidRDefault="003D1B13" w:rsidP="005D7F5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737373"/>
          <w:sz w:val="28"/>
          <w:szCs w:val="28"/>
        </w:rPr>
      </w:pPr>
      <w:r w:rsidRPr="00C44DDB">
        <w:rPr>
          <w:color w:val="333333"/>
          <w:sz w:val="28"/>
          <w:szCs w:val="28"/>
          <w:shd w:val="clear" w:color="auto" w:fill="FFFFFF"/>
        </w:rPr>
        <w:t>Этот фильм был запрещен к прокату в нашей стране, однако несмотря на это музы</w:t>
      </w:r>
      <w:r>
        <w:rPr>
          <w:color w:val="333333"/>
          <w:sz w:val="28"/>
          <w:szCs w:val="28"/>
          <w:shd w:val="clear" w:color="auto" w:fill="FFFFFF"/>
        </w:rPr>
        <w:t xml:space="preserve">ка из фильма пользовалась </w:t>
      </w:r>
      <w:r w:rsidRPr="00C44DDB">
        <w:rPr>
          <w:color w:val="333333"/>
          <w:sz w:val="28"/>
          <w:szCs w:val="28"/>
          <w:shd w:val="clear" w:color="auto" w:fill="FFFFFF"/>
        </w:rPr>
        <w:t xml:space="preserve"> популярностью и издавалась на грампластинках. </w:t>
      </w:r>
      <w:r>
        <w:rPr>
          <w:b/>
          <w:color w:val="333333"/>
          <w:sz w:val="28"/>
          <w:szCs w:val="28"/>
          <w:shd w:val="clear" w:color="auto" w:fill="FFFFFF"/>
        </w:rPr>
        <w:t>Особенно полюбилась музыка с названием «Песни осенних дождей</w:t>
      </w:r>
      <w:r w:rsidRPr="00C93131">
        <w:rPr>
          <w:b/>
          <w:color w:val="333333"/>
          <w:sz w:val="28"/>
          <w:szCs w:val="28"/>
          <w:shd w:val="clear" w:color="auto" w:fill="FFFFFF"/>
        </w:rPr>
        <w:t>».</w:t>
      </w:r>
      <w:r w:rsidRPr="00C44DDB">
        <w:rPr>
          <w:color w:val="333333"/>
          <w:sz w:val="28"/>
          <w:szCs w:val="28"/>
          <w:shd w:val="clear" w:color="auto" w:fill="FFFFFF"/>
        </w:rPr>
        <w:t xml:space="preserve">  </w:t>
      </w:r>
      <w:r>
        <w:rPr>
          <w:color w:val="737373"/>
          <w:sz w:val="28"/>
          <w:szCs w:val="28"/>
        </w:rPr>
        <w:t>Я</w:t>
      </w:r>
      <w:r w:rsidRPr="00C44DDB">
        <w:rPr>
          <w:color w:val="333333"/>
          <w:sz w:val="28"/>
          <w:szCs w:val="28"/>
          <w:shd w:val="clear" w:color="auto" w:fill="FFFFFF"/>
        </w:rPr>
        <w:t>ркая и эффектная, она является одной из лучших, написанных на бразильском языке. Невероятная лиричность с привкусом легкой грусти, очаровывающий и приятный мотив – пленил многих слушателей</w:t>
      </w:r>
      <w:r>
        <w:rPr>
          <w:color w:val="333333"/>
          <w:sz w:val="28"/>
          <w:szCs w:val="28"/>
          <w:shd w:val="clear" w:color="auto" w:fill="FFFFFF"/>
        </w:rPr>
        <w:t>.</w:t>
      </w:r>
    </w:p>
    <w:p w:rsidR="003D1B13" w:rsidRPr="00C44DDB" w:rsidRDefault="003D1B13" w:rsidP="005D7F5C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color w:val="333333"/>
          <w:sz w:val="28"/>
          <w:szCs w:val="28"/>
          <w:shd w:val="clear" w:color="auto" w:fill="FFFFFF"/>
        </w:rPr>
      </w:pPr>
      <w:r w:rsidRPr="00C44DDB">
        <w:rPr>
          <w:color w:val="333333"/>
          <w:sz w:val="28"/>
          <w:szCs w:val="28"/>
          <w:shd w:val="clear" w:color="auto" w:fill="FFFFFF"/>
        </w:rPr>
        <w:t>Послушаем ее в необычной интерпритации, в исполнении трех баянов.</w:t>
      </w:r>
    </w:p>
    <w:p w:rsidR="003D1B13" w:rsidRPr="00C44DDB" w:rsidRDefault="003D1B13" w:rsidP="00086A47">
      <w:pPr>
        <w:rPr>
          <w:rFonts w:ascii="Times New Roman" w:hAnsi="Times New Roman"/>
          <w:sz w:val="28"/>
          <w:szCs w:val="28"/>
        </w:rPr>
      </w:pPr>
      <w:r w:rsidRPr="00C44DDB">
        <w:rPr>
          <w:rFonts w:ascii="Times New Roman" w:hAnsi="Times New Roman"/>
          <w:sz w:val="28"/>
          <w:szCs w:val="28"/>
        </w:rPr>
        <w:t xml:space="preserve">                      ____________________________________</w:t>
      </w:r>
    </w:p>
    <w:p w:rsidR="003D1B13" w:rsidRPr="00844C9D" w:rsidRDefault="003D1B13" w:rsidP="00086A47">
      <w:pPr>
        <w:rPr>
          <w:rFonts w:ascii="Times New Roman" w:hAnsi="Times New Roman"/>
          <w:i/>
          <w:sz w:val="28"/>
          <w:szCs w:val="28"/>
        </w:rPr>
      </w:pPr>
      <w:r w:rsidRPr="00C44DDB">
        <w:rPr>
          <w:rFonts w:ascii="Times New Roman" w:hAnsi="Times New Roman"/>
          <w:sz w:val="28"/>
          <w:szCs w:val="28"/>
        </w:rPr>
        <w:t xml:space="preserve">Сейчас мы с вами познакомимся с самым пожалуй необычным и загадочным музыкальным инструментом.  </w:t>
      </w:r>
      <w:r w:rsidRPr="00C93131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>ЙБАХАР</w:t>
      </w:r>
      <w:r w:rsidRPr="00C44DDB">
        <w:rPr>
          <w:rFonts w:ascii="Times New Roman" w:hAnsi="Times New Roman"/>
          <w:sz w:val="28"/>
          <w:szCs w:val="28"/>
        </w:rPr>
        <w:t>. Уже само название притягивает внимание и рождает любопытство. Только вот выглядит он немножко неказисто и по-детски простовато.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844C9D">
        <w:rPr>
          <w:rFonts w:ascii="Times New Roman" w:hAnsi="Times New Roman"/>
          <w:i/>
          <w:sz w:val="28"/>
          <w:szCs w:val="28"/>
        </w:rPr>
        <w:t>(видео)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</w:t>
      </w:r>
      <w:r w:rsidRPr="003C627B">
        <w:rPr>
          <w:rFonts w:ascii="Times New Roman" w:hAnsi="Times New Roman"/>
          <w:noProof/>
          <w:sz w:val="28"/>
          <w:szCs w:val="28"/>
          <w:shd w:val="clear" w:color="auto" w:fill="FFFFFF"/>
        </w:rPr>
        <w:pict>
          <v:shape id="Рисунок 44" o:spid="_x0000_i1066" type="#_x0000_t75" alt="36087150_1753795814699668_777871413993275392_o.jpg" style="width:92.25pt;height:52.5pt;visibility:visible">
            <v:imagedata r:id="rId53" o:title=""/>
          </v:shape>
        </w:pic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sz w:val="28"/>
          <w:szCs w:val="28"/>
          <w:shd w:val="clear" w:color="auto" w:fill="FFFFFF"/>
        </w:rPr>
        <w:t>Играть на нем можно и смычком и коло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тушкой, а</w:t>
      </w:r>
      <w:r w:rsidRPr="00844C9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C44DDB">
        <w:rPr>
          <w:rFonts w:ascii="Times New Roman" w:hAnsi="Times New Roman"/>
          <w:sz w:val="28"/>
          <w:szCs w:val="28"/>
          <w:shd w:val="clear" w:color="auto" w:fill="FFFFFF"/>
        </w:rPr>
        <w:t>какие же звуки он может извлекать?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sz w:val="28"/>
          <w:szCs w:val="28"/>
          <w:shd w:val="clear" w:color="auto" w:fill="FFFFFF"/>
        </w:rPr>
        <w:t>Но на самом деле этот инструмент обладает просто фантастическим звучанием. Звуки, которые он может издавать, просто поражают. Они напоминают звуки из филь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мов-ужасов. 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44DDB">
        <w:rPr>
          <w:rFonts w:ascii="Times New Roman" w:hAnsi="Times New Roman"/>
          <w:sz w:val="28"/>
          <w:szCs w:val="28"/>
          <w:shd w:val="clear" w:color="auto" w:fill="FFFFFF"/>
        </w:rPr>
        <w:t>Давайте его послушаем? Приготовились?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1B13" w:rsidRPr="00C44DDB" w:rsidRDefault="003D1B13" w:rsidP="00C06A66">
      <w:pPr>
        <w:pStyle w:val="NoSpacing"/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</w:pPr>
      <w:r w:rsidRPr="00C44DDB"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 xml:space="preserve">Видео </w:t>
      </w:r>
      <w:r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>5 «</w:t>
      </w:r>
      <w:r w:rsidRPr="00C44DDB"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>Яйбахар</w:t>
      </w:r>
      <w:r>
        <w:rPr>
          <w:rFonts w:ascii="Times New Roman" w:hAnsi="Times New Roman"/>
          <w:i/>
          <w:sz w:val="28"/>
          <w:szCs w:val="28"/>
          <w:u w:val="single"/>
          <w:shd w:val="clear" w:color="auto" w:fill="FFFFFF"/>
        </w:rPr>
        <w:t>»</w:t>
      </w: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1B13" w:rsidRPr="00C44DDB" w:rsidRDefault="003D1B13" w:rsidP="00C06A66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D1B13" w:rsidRPr="00023C04" w:rsidRDefault="003D1B13" w:rsidP="00023C04">
      <w:pPr>
        <w:pStyle w:val="NoSpacing"/>
        <w:rPr>
          <w:rFonts w:ascii="Times New Roman" w:hAnsi="Times New Roman"/>
          <w:sz w:val="28"/>
          <w:szCs w:val="28"/>
          <w:shd w:val="clear" w:color="auto" w:fill="FFFFFF"/>
        </w:rPr>
      </w:pPr>
      <w:r w:rsidRPr="00C93131">
        <w:rPr>
          <w:rFonts w:ascii="Times New Roman" w:hAnsi="Times New Roman"/>
          <w:b/>
          <w:sz w:val="28"/>
          <w:szCs w:val="28"/>
          <w:shd w:val="clear" w:color="auto" w:fill="FFFFFF"/>
        </w:rPr>
        <w:t>Besame Mucho</w:t>
      </w:r>
      <w:r w:rsidRPr="00023C04">
        <w:rPr>
          <w:rFonts w:ascii="Times New Roman" w:hAnsi="Times New Roman"/>
          <w:sz w:val="28"/>
          <w:szCs w:val="28"/>
          <w:shd w:val="clear" w:color="auto" w:fill="FFFFFF"/>
        </w:rPr>
        <w:t xml:space="preserve"> — одна из самых известных в мире пес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ен. Ее </w:t>
      </w:r>
      <w:r w:rsidRPr="00023C04">
        <w:rPr>
          <w:rFonts w:ascii="Times New Roman" w:hAnsi="Times New Roman"/>
          <w:sz w:val="28"/>
          <w:szCs w:val="28"/>
          <w:shd w:val="clear" w:color="auto" w:fill="FFFFFF"/>
        </w:rPr>
        <w:t xml:space="preserve"> распевают  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120 языках </w:t>
      </w:r>
      <w:r w:rsidRPr="00023C04">
        <w:rPr>
          <w:rFonts w:ascii="Times New Roman" w:hAnsi="Times New Roman"/>
          <w:sz w:val="28"/>
          <w:szCs w:val="28"/>
          <w:shd w:val="clear" w:color="auto" w:fill="FFFFFF"/>
        </w:rPr>
        <w:t>. Тираж записей на различных носителях измеряется сотнями миллионов экземпляров. Но мало кто догадывается и задумывается, а кто же автор этой неподражаемой песни?</w:t>
      </w:r>
    </w:p>
    <w:p w:rsidR="003D1B13" w:rsidRPr="00C44DDB" w:rsidRDefault="003D1B13" w:rsidP="00C4335F">
      <w:pPr>
        <w:rPr>
          <w:rFonts w:ascii="Times New Roman" w:hAnsi="Times New Roman"/>
          <w:color w:val="333333"/>
          <w:sz w:val="28"/>
          <w:szCs w:val="28"/>
        </w:rPr>
      </w:pPr>
      <w:r w:rsidRPr="00C44DD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Удивительно, но автором этого мирового хита является молоденькая мексиканская девушка </w:t>
      </w:r>
      <w:r w:rsidRPr="001C5970">
        <w:rPr>
          <w:rFonts w:ascii="Times New Roman" w:hAnsi="Times New Roman"/>
          <w:b/>
          <w:i/>
          <w:color w:val="333333"/>
          <w:sz w:val="28"/>
          <w:szCs w:val="28"/>
        </w:rPr>
        <w:t>Консуэло Веласкес</w:t>
      </w:r>
      <w:r w:rsidRPr="00C44DDB">
        <w:rPr>
          <w:rFonts w:ascii="Times New Roman" w:hAnsi="Times New Roman"/>
          <w:color w:val="333333"/>
          <w:sz w:val="28"/>
          <w:szCs w:val="28"/>
        </w:rPr>
        <w:t xml:space="preserve">. </w:t>
      </w:r>
    </w:p>
    <w:p w:rsidR="003D1B13" w:rsidRPr="00C44DDB" w:rsidRDefault="003D1B13" w:rsidP="00C4335F">
      <w:pPr>
        <w:rPr>
          <w:rFonts w:ascii="Times New Roman" w:hAnsi="Times New Roman"/>
          <w:color w:val="333333"/>
          <w:sz w:val="28"/>
          <w:szCs w:val="28"/>
        </w:rPr>
      </w:pPr>
      <w:r w:rsidRPr="00C44DDB">
        <w:rPr>
          <w:rFonts w:ascii="Times New Roman" w:hAnsi="Times New Roman"/>
          <w:color w:val="333333"/>
          <w:sz w:val="28"/>
          <w:szCs w:val="28"/>
        </w:rPr>
        <w:t xml:space="preserve">  </w:t>
      </w:r>
      <w:r w:rsidRPr="003C627B">
        <w:rPr>
          <w:rFonts w:ascii="Times New Roman" w:hAnsi="Times New Roman"/>
          <w:noProof/>
          <w:color w:val="333333"/>
          <w:sz w:val="28"/>
          <w:szCs w:val="28"/>
        </w:rPr>
        <w:pict>
          <v:shape id="Рисунок 42" o:spid="_x0000_i1067" type="#_x0000_t75" alt="8JwTq2OUtY0.jpg" style="width:168pt;height:54.75pt;visibility:visible">
            <v:imagedata r:id="rId54" o:title=""/>
          </v:shape>
        </w:pict>
      </w:r>
    </w:p>
    <w:p w:rsidR="003D1B13" w:rsidRPr="00023C04" w:rsidRDefault="003D1B13" w:rsidP="00023C04">
      <w:pPr>
        <w:pStyle w:val="NoSpacing"/>
        <w:rPr>
          <w:rFonts w:ascii="Times New Roman" w:hAnsi="Times New Roman"/>
          <w:sz w:val="28"/>
          <w:szCs w:val="28"/>
        </w:rPr>
      </w:pPr>
      <w:r w:rsidRPr="00023C04">
        <w:rPr>
          <w:rFonts w:ascii="Times New Roman" w:hAnsi="Times New Roman"/>
          <w:sz w:val="28"/>
          <w:szCs w:val="28"/>
        </w:rPr>
        <w:t>На момент написания песни ей было всего 15 лет. В то время  она мечтала стать знаменитой пианисткой. У нее очень хорошо получалось  интерпретировать  различные мелодии, т.е. исполнять по своему услышанную музыку, добавляя свои изменения, а иногда и уходя далеко от оригинала. Однажды Консуэло посетила оперный театр. Ей очень запомнилась одна ария. Придя домой, она села к инструменту и под впечатлением услышанного в опере, стала музицировать.  У нее зазвучала красивая мелодия, Консуэло играла  и играла, и на музыку вдруг  стали  ложит</w:t>
      </w:r>
      <w:r>
        <w:rPr>
          <w:rFonts w:ascii="Times New Roman" w:hAnsi="Times New Roman"/>
          <w:sz w:val="28"/>
          <w:szCs w:val="28"/>
        </w:rPr>
        <w:t>ься слова</w:t>
      </w:r>
      <w:r w:rsidRPr="00023C04">
        <w:rPr>
          <w:rFonts w:ascii="Times New Roman" w:hAnsi="Times New Roman"/>
          <w:sz w:val="28"/>
          <w:szCs w:val="28"/>
        </w:rPr>
        <w:t xml:space="preserve">: </w:t>
      </w:r>
      <w:r w:rsidRPr="001C5970">
        <w:rPr>
          <w:rFonts w:ascii="Times New Roman" w:hAnsi="Times New Roman"/>
          <w:sz w:val="28"/>
          <w:szCs w:val="28"/>
          <w:u w:val="single"/>
        </w:rPr>
        <w:t>Besame, Besame Mucho, что означает -  целуй меня крепче</w:t>
      </w:r>
      <w:r w:rsidRPr="00023C04">
        <w:rPr>
          <w:rFonts w:ascii="Times New Roman" w:hAnsi="Times New Roman"/>
          <w:sz w:val="28"/>
          <w:szCs w:val="28"/>
        </w:rPr>
        <w:t>.</w:t>
      </w:r>
    </w:p>
    <w:p w:rsidR="003D1B13" w:rsidRDefault="003D1B13" w:rsidP="00023C04">
      <w:pPr>
        <w:pStyle w:val="NoSpacing"/>
        <w:rPr>
          <w:rFonts w:ascii="Times New Roman" w:hAnsi="Times New Roman"/>
          <w:sz w:val="28"/>
          <w:szCs w:val="28"/>
        </w:rPr>
      </w:pPr>
      <w:r w:rsidRPr="00023C04">
        <w:rPr>
          <w:rFonts w:ascii="Times New Roman" w:hAnsi="Times New Roman"/>
          <w:sz w:val="28"/>
          <w:szCs w:val="28"/>
        </w:rPr>
        <w:t>Записав ноты, она анонимно, так как была очень скромной,  послала их на радио, на конкурс молодых дарований. Песня заняла первое место и быстро стала мировым хитом. Песней века – говорили об этой песне. Существуют сотни вариантов ее исполнения.</w:t>
      </w:r>
    </w:p>
    <w:p w:rsidR="003D1B13" w:rsidRPr="00C44DDB" w:rsidRDefault="003D1B13" w:rsidP="00B209C0">
      <w:pPr>
        <w:pStyle w:val="NormalWeb"/>
        <w:shd w:val="clear" w:color="auto" w:fill="FFFFFF"/>
        <w:spacing w:before="0" w:beforeAutospacing="0" w:after="97" w:afterAutospacing="0" w:line="305" w:lineRule="atLeast"/>
        <w:rPr>
          <w:i/>
          <w:color w:val="000000"/>
          <w:sz w:val="28"/>
          <w:szCs w:val="28"/>
        </w:rPr>
      </w:pPr>
      <w:r w:rsidRPr="00C44DDB">
        <w:rPr>
          <w:rStyle w:val="Emphasis"/>
          <w:i w:val="0"/>
          <w:color w:val="000000"/>
          <w:sz w:val="28"/>
          <w:szCs w:val="28"/>
        </w:rPr>
        <w:t xml:space="preserve">За всю свою жизнь </w:t>
      </w:r>
      <w:r w:rsidRPr="001C5970">
        <w:rPr>
          <w:rStyle w:val="Emphasis"/>
          <w:b/>
          <w:color w:val="000000"/>
          <w:sz w:val="28"/>
          <w:szCs w:val="28"/>
        </w:rPr>
        <w:t>Консуэло Веласкес</w:t>
      </w:r>
      <w:r w:rsidRPr="00C44DDB">
        <w:rPr>
          <w:rStyle w:val="Emphasis"/>
          <w:i w:val="0"/>
          <w:color w:val="000000"/>
          <w:sz w:val="28"/>
          <w:szCs w:val="28"/>
        </w:rPr>
        <w:t xml:space="preserve"> написала огромное множество  музыкальных произведений - сонат, ораторий и даже симфоний. Но в историю мировой музыки она вошла прежде всего как автор одной единственной песни о первой любви "Бесаме мучо".</w:t>
      </w:r>
    </w:p>
    <w:p w:rsidR="003D1B13" w:rsidRPr="00C44DDB" w:rsidRDefault="003D1B13" w:rsidP="00C318D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color w:val="222222"/>
          <w:sz w:val="28"/>
          <w:szCs w:val="28"/>
          <w:shd w:val="clear" w:color="auto" w:fill="FFFFFF"/>
        </w:rPr>
      </w:pPr>
      <w:r w:rsidRPr="00C44DDB">
        <w:rPr>
          <w:rStyle w:val="Emphasis"/>
          <w:i w:val="0"/>
          <w:color w:val="000000"/>
          <w:sz w:val="28"/>
          <w:szCs w:val="28"/>
        </w:rPr>
        <w:t>Именно эта песня обеспечила ей безбедную жизнь. Ведь сеньора Веласкес получала определенный процент за каждое ее исполнение, будь то в концерте, кинофильме или на телевидении</w:t>
      </w:r>
      <w:r w:rsidRPr="00C44DDB">
        <w:rPr>
          <w:rStyle w:val="Emphasis"/>
          <w:color w:val="000000"/>
          <w:sz w:val="28"/>
          <w:szCs w:val="28"/>
        </w:rPr>
        <w:t>.</w:t>
      </w:r>
      <w:r w:rsidRPr="00C44DDB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3D1B13" w:rsidRPr="00B01A14" w:rsidRDefault="003D1B13" w:rsidP="00B01A14">
      <w:pPr>
        <w:pStyle w:val="NormalWeb"/>
        <w:shd w:val="clear" w:color="auto" w:fill="FFFFFF"/>
        <w:spacing w:before="0" w:beforeAutospacing="0" w:after="97" w:afterAutospacing="0" w:line="305" w:lineRule="atLeast"/>
        <w:rPr>
          <w:i/>
          <w:color w:val="000000"/>
          <w:sz w:val="28"/>
          <w:szCs w:val="28"/>
        </w:rPr>
      </w:pPr>
      <w:r w:rsidRPr="00C44DDB">
        <w:rPr>
          <w:rStyle w:val="Emphasis"/>
          <w:i w:val="0"/>
          <w:color w:val="000000"/>
          <w:sz w:val="28"/>
          <w:szCs w:val="28"/>
        </w:rPr>
        <w:t>Все изменилось за последние десятилетия: музыкальная мода, ритмы, вкусы, стиль жизни.</w:t>
      </w:r>
      <w:r w:rsidRPr="00C44DDB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44DDB">
        <w:rPr>
          <w:rStyle w:val="Emphasis"/>
          <w:i w:val="0"/>
          <w:color w:val="000000"/>
          <w:sz w:val="28"/>
          <w:szCs w:val="28"/>
        </w:rPr>
        <w:t>А "Бесаме мучо", несмотря ни на что, продолжает жить.</w:t>
      </w: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rStyle w:val="Emphasis"/>
          <w:i w:val="0"/>
          <w:color w:val="000000"/>
          <w:sz w:val="28"/>
          <w:szCs w:val="28"/>
          <w:u w:val="single"/>
        </w:rPr>
        <w:t>И</w:t>
      </w:r>
      <w:r w:rsidRPr="00C44DDB">
        <w:rPr>
          <w:rStyle w:val="Emphasis"/>
          <w:i w:val="0"/>
          <w:color w:val="000000"/>
          <w:sz w:val="28"/>
          <w:szCs w:val="28"/>
          <w:u w:val="single"/>
        </w:rPr>
        <w:t>так, Консуэло Веласкес</w:t>
      </w:r>
      <w:r w:rsidRPr="00C44DDB">
        <w:rPr>
          <w:i/>
          <w:color w:val="333333"/>
          <w:sz w:val="28"/>
          <w:szCs w:val="28"/>
          <w:u w:val="single"/>
        </w:rPr>
        <w:t xml:space="preserve"> «Бесаме мучо».</w:t>
      </w:r>
      <w:r w:rsidRPr="00B01A14">
        <w:rPr>
          <w:sz w:val="28"/>
          <w:szCs w:val="28"/>
          <w:shd w:val="clear" w:color="auto" w:fill="FFFFFF"/>
        </w:rPr>
        <w:t xml:space="preserve"> </w:t>
      </w: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  <w:r w:rsidRPr="00FC6555">
        <w:rPr>
          <w:b/>
          <w:sz w:val="28"/>
          <w:szCs w:val="28"/>
          <w:shd w:val="clear" w:color="auto" w:fill="FFFFFF"/>
        </w:rPr>
        <w:t>На этой красивой ноте мы</w:t>
      </w:r>
      <w:r>
        <w:rPr>
          <w:b/>
          <w:sz w:val="28"/>
          <w:szCs w:val="28"/>
          <w:shd w:val="clear" w:color="auto" w:fill="FFFFFF"/>
        </w:rPr>
        <w:t xml:space="preserve"> и закончим наш концерт. Надеемся</w:t>
      </w:r>
      <w:r w:rsidRPr="00FC6555">
        <w:rPr>
          <w:b/>
          <w:sz w:val="28"/>
          <w:szCs w:val="28"/>
          <w:shd w:val="clear" w:color="auto" w:fill="FFFFFF"/>
        </w:rPr>
        <w:t xml:space="preserve">, что в вашей памяти еще долго будут звучать звуки неподражаемого </w:t>
      </w:r>
      <w:r>
        <w:rPr>
          <w:b/>
          <w:sz w:val="28"/>
          <w:szCs w:val="28"/>
          <w:shd w:val="clear" w:color="auto" w:fill="FFFFFF"/>
        </w:rPr>
        <w:t>баяна в исполнении замечательного трио</w:t>
      </w:r>
      <w:r w:rsidRPr="00FC6555">
        <w:rPr>
          <w:b/>
          <w:sz w:val="28"/>
          <w:szCs w:val="28"/>
          <w:shd w:val="clear" w:color="auto" w:fill="FFFFFF"/>
        </w:rPr>
        <w:t>, преподавателей Краснозёрской ДШИ.</w:t>
      </w:r>
    </w:p>
    <w:p w:rsidR="003D1B13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Ёщё раз поаплодируем  коллективу и пожелаем им больших творческих успехов!</w:t>
      </w:r>
    </w:p>
    <w:p w:rsidR="003D1B13" w:rsidRPr="00FC6555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Ну, а вам, ребята спасибо за внимание и до новых встреч!</w:t>
      </w:r>
    </w:p>
    <w:p w:rsidR="003D1B13" w:rsidRPr="00FC6555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b/>
          <w:i/>
          <w:color w:val="333333"/>
          <w:sz w:val="28"/>
          <w:szCs w:val="28"/>
          <w:u w:val="single"/>
        </w:rPr>
      </w:pPr>
    </w:p>
    <w:p w:rsidR="003D1B13" w:rsidRPr="00B01A14" w:rsidRDefault="003D1B13" w:rsidP="00B01A14">
      <w:pPr>
        <w:pStyle w:val="NormalWeb"/>
        <w:shd w:val="clear" w:color="auto" w:fill="FFFFFF"/>
        <w:spacing w:before="0" w:beforeAutospacing="0" w:after="208" w:afterAutospacing="0" w:line="349" w:lineRule="atLeast"/>
        <w:textAlignment w:val="baseline"/>
        <w:rPr>
          <w:i/>
          <w:color w:val="333333"/>
          <w:sz w:val="28"/>
          <w:szCs w:val="28"/>
          <w:u w:val="single"/>
        </w:rPr>
      </w:pPr>
      <w:hyperlink r:id="rId55" w:tooltip="Интересные музыкальные инструменты" w:history="1">
        <w:r w:rsidRPr="003C627B">
          <w:rPr>
            <w:color w:val="337AB7"/>
            <w:sz w:val="28"/>
            <w:szCs w:val="28"/>
          </w:rPr>
          <w:pict>
            <v:shape id="_x0000_i1068" type="#_x0000_t75" alt="Интересные музыкальные инструменты" title="&quot;Интересные музыкальные инструменты&quot;" style="width:225pt;height:164.25pt" o:button="t">
              <v:imagedata r:id="rId56" o:title=""/>
            </v:shape>
          </w:pict>
        </w:r>
      </w:hyperlink>
    </w:p>
    <w:p w:rsidR="003D1B13" w:rsidRDefault="003D1B13" w:rsidP="00AD765E">
      <w:pPr>
        <w:pStyle w:val="NormalWeb"/>
        <w:shd w:val="clear" w:color="auto" w:fill="FFFFFF"/>
        <w:spacing w:before="0" w:beforeAutospacing="0" w:after="340" w:afterAutospacing="0" w:line="326" w:lineRule="atLeast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:rsidR="003D1B13" w:rsidRPr="005A233B" w:rsidRDefault="003D1B13">
      <w:pPr>
        <w:rPr>
          <w:sz w:val="28"/>
          <w:szCs w:val="28"/>
        </w:rPr>
      </w:pPr>
    </w:p>
    <w:sectPr w:rsidR="003D1B13" w:rsidRPr="005A233B" w:rsidSect="00D441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B13" w:rsidRDefault="003D1B13" w:rsidP="009746C7">
      <w:pPr>
        <w:spacing w:after="0" w:line="240" w:lineRule="auto"/>
      </w:pPr>
      <w:r>
        <w:separator/>
      </w:r>
    </w:p>
  </w:endnote>
  <w:endnote w:type="continuationSeparator" w:id="0">
    <w:p w:rsidR="003D1B13" w:rsidRDefault="003D1B13" w:rsidP="00974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B13" w:rsidRDefault="003D1B13" w:rsidP="009746C7">
      <w:pPr>
        <w:spacing w:after="0" w:line="240" w:lineRule="auto"/>
      </w:pPr>
      <w:r>
        <w:separator/>
      </w:r>
    </w:p>
  </w:footnote>
  <w:footnote w:type="continuationSeparator" w:id="0">
    <w:p w:rsidR="003D1B13" w:rsidRDefault="003D1B13" w:rsidP="00974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F43D9"/>
    <w:multiLevelType w:val="multilevel"/>
    <w:tmpl w:val="2AC6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F02235"/>
    <w:multiLevelType w:val="multilevel"/>
    <w:tmpl w:val="CF7E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233B"/>
    <w:rsid w:val="0000063C"/>
    <w:rsid w:val="00013067"/>
    <w:rsid w:val="00023C04"/>
    <w:rsid w:val="000421DA"/>
    <w:rsid w:val="00057733"/>
    <w:rsid w:val="00083011"/>
    <w:rsid w:val="00086A47"/>
    <w:rsid w:val="000966C8"/>
    <w:rsid w:val="000A0BCC"/>
    <w:rsid w:val="000A5610"/>
    <w:rsid w:val="000B6F72"/>
    <w:rsid w:val="000D2033"/>
    <w:rsid w:val="00143AC6"/>
    <w:rsid w:val="001572BA"/>
    <w:rsid w:val="001720E9"/>
    <w:rsid w:val="0018591F"/>
    <w:rsid w:val="001C2980"/>
    <w:rsid w:val="001C5970"/>
    <w:rsid w:val="001D570C"/>
    <w:rsid w:val="00201BD7"/>
    <w:rsid w:val="00230D83"/>
    <w:rsid w:val="00286EF6"/>
    <w:rsid w:val="002B3569"/>
    <w:rsid w:val="002B6401"/>
    <w:rsid w:val="002F4008"/>
    <w:rsid w:val="003033E9"/>
    <w:rsid w:val="00321B90"/>
    <w:rsid w:val="00327697"/>
    <w:rsid w:val="003306B1"/>
    <w:rsid w:val="00337091"/>
    <w:rsid w:val="003414D5"/>
    <w:rsid w:val="00341911"/>
    <w:rsid w:val="00362088"/>
    <w:rsid w:val="003663BC"/>
    <w:rsid w:val="003706C3"/>
    <w:rsid w:val="00374844"/>
    <w:rsid w:val="003774C3"/>
    <w:rsid w:val="0039301F"/>
    <w:rsid w:val="003A03B6"/>
    <w:rsid w:val="003C627B"/>
    <w:rsid w:val="003D053A"/>
    <w:rsid w:val="003D1B13"/>
    <w:rsid w:val="003E143D"/>
    <w:rsid w:val="003F6243"/>
    <w:rsid w:val="00410DC0"/>
    <w:rsid w:val="00453975"/>
    <w:rsid w:val="004D2307"/>
    <w:rsid w:val="00521E7B"/>
    <w:rsid w:val="0053745D"/>
    <w:rsid w:val="00546771"/>
    <w:rsid w:val="00546CED"/>
    <w:rsid w:val="00580235"/>
    <w:rsid w:val="005954B1"/>
    <w:rsid w:val="005A233B"/>
    <w:rsid w:val="005D7F5C"/>
    <w:rsid w:val="005E1459"/>
    <w:rsid w:val="00605872"/>
    <w:rsid w:val="00614DDB"/>
    <w:rsid w:val="00622E87"/>
    <w:rsid w:val="0065565A"/>
    <w:rsid w:val="00665BB1"/>
    <w:rsid w:val="00690D92"/>
    <w:rsid w:val="0069386D"/>
    <w:rsid w:val="00694C2E"/>
    <w:rsid w:val="006A0132"/>
    <w:rsid w:val="006A6B8D"/>
    <w:rsid w:val="006B032D"/>
    <w:rsid w:val="006C771C"/>
    <w:rsid w:val="0070387E"/>
    <w:rsid w:val="007066FD"/>
    <w:rsid w:val="00710C7E"/>
    <w:rsid w:val="00715DFD"/>
    <w:rsid w:val="007263B1"/>
    <w:rsid w:val="00731E57"/>
    <w:rsid w:val="00734359"/>
    <w:rsid w:val="00740833"/>
    <w:rsid w:val="00783CBE"/>
    <w:rsid w:val="007856C6"/>
    <w:rsid w:val="00786861"/>
    <w:rsid w:val="007B1BA2"/>
    <w:rsid w:val="007C2C33"/>
    <w:rsid w:val="007D12AA"/>
    <w:rsid w:val="007D1CB1"/>
    <w:rsid w:val="007D5AB4"/>
    <w:rsid w:val="00816619"/>
    <w:rsid w:val="008178E7"/>
    <w:rsid w:val="00825AD4"/>
    <w:rsid w:val="00831ADB"/>
    <w:rsid w:val="008378F1"/>
    <w:rsid w:val="00843EE9"/>
    <w:rsid w:val="00844C9D"/>
    <w:rsid w:val="0087325A"/>
    <w:rsid w:val="00875643"/>
    <w:rsid w:val="0088134C"/>
    <w:rsid w:val="008A723D"/>
    <w:rsid w:val="008D6854"/>
    <w:rsid w:val="008E13EB"/>
    <w:rsid w:val="009325F7"/>
    <w:rsid w:val="00954C2D"/>
    <w:rsid w:val="0096253C"/>
    <w:rsid w:val="00967D1B"/>
    <w:rsid w:val="009746C7"/>
    <w:rsid w:val="009A1907"/>
    <w:rsid w:val="009A2BEE"/>
    <w:rsid w:val="009A4E79"/>
    <w:rsid w:val="009A5FE6"/>
    <w:rsid w:val="009B7A26"/>
    <w:rsid w:val="00A07B67"/>
    <w:rsid w:val="00A15256"/>
    <w:rsid w:val="00A31AFB"/>
    <w:rsid w:val="00A93320"/>
    <w:rsid w:val="00AA13F6"/>
    <w:rsid w:val="00AA6438"/>
    <w:rsid w:val="00AD765E"/>
    <w:rsid w:val="00B01161"/>
    <w:rsid w:val="00B01A14"/>
    <w:rsid w:val="00B122FD"/>
    <w:rsid w:val="00B145A3"/>
    <w:rsid w:val="00B209C0"/>
    <w:rsid w:val="00B35365"/>
    <w:rsid w:val="00B36480"/>
    <w:rsid w:val="00B73C5A"/>
    <w:rsid w:val="00B95201"/>
    <w:rsid w:val="00BA0EA8"/>
    <w:rsid w:val="00BC6F0B"/>
    <w:rsid w:val="00BD2C31"/>
    <w:rsid w:val="00BD4D02"/>
    <w:rsid w:val="00C01C4F"/>
    <w:rsid w:val="00C06A66"/>
    <w:rsid w:val="00C27A2A"/>
    <w:rsid w:val="00C318D4"/>
    <w:rsid w:val="00C32C77"/>
    <w:rsid w:val="00C375A4"/>
    <w:rsid w:val="00C4335F"/>
    <w:rsid w:val="00C44DDB"/>
    <w:rsid w:val="00C51829"/>
    <w:rsid w:val="00C538FA"/>
    <w:rsid w:val="00C73BBD"/>
    <w:rsid w:val="00C91D6D"/>
    <w:rsid w:val="00C93131"/>
    <w:rsid w:val="00CA288F"/>
    <w:rsid w:val="00CA3193"/>
    <w:rsid w:val="00CB25BE"/>
    <w:rsid w:val="00CB665A"/>
    <w:rsid w:val="00CD347F"/>
    <w:rsid w:val="00CF2DF4"/>
    <w:rsid w:val="00D11569"/>
    <w:rsid w:val="00D15BED"/>
    <w:rsid w:val="00D4417A"/>
    <w:rsid w:val="00D53CBC"/>
    <w:rsid w:val="00D80676"/>
    <w:rsid w:val="00D93B8E"/>
    <w:rsid w:val="00D94C44"/>
    <w:rsid w:val="00DC0E62"/>
    <w:rsid w:val="00DD76BE"/>
    <w:rsid w:val="00DE373F"/>
    <w:rsid w:val="00DE4C59"/>
    <w:rsid w:val="00DE5734"/>
    <w:rsid w:val="00E17E4E"/>
    <w:rsid w:val="00E3739A"/>
    <w:rsid w:val="00E563C1"/>
    <w:rsid w:val="00E66740"/>
    <w:rsid w:val="00E96754"/>
    <w:rsid w:val="00EA3EBA"/>
    <w:rsid w:val="00EB00DA"/>
    <w:rsid w:val="00ED06BF"/>
    <w:rsid w:val="00ED3993"/>
    <w:rsid w:val="00F04DC1"/>
    <w:rsid w:val="00F166D1"/>
    <w:rsid w:val="00F41937"/>
    <w:rsid w:val="00F936BD"/>
    <w:rsid w:val="00FA05CC"/>
    <w:rsid w:val="00FA0EE7"/>
    <w:rsid w:val="00FA7261"/>
    <w:rsid w:val="00FC6555"/>
    <w:rsid w:val="00FE5E48"/>
    <w:rsid w:val="00FF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17A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8178E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178E7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rsid w:val="00AD76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201BD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201BD7"/>
    <w:rPr>
      <w:rFonts w:cs="Times New Roman"/>
    </w:rPr>
  </w:style>
  <w:style w:type="character" w:customStyle="1" w:styleId="mw-headline">
    <w:name w:val="mw-headline"/>
    <w:basedOn w:val="DefaultParagraphFont"/>
    <w:uiPriority w:val="99"/>
    <w:rsid w:val="00605872"/>
    <w:rPr>
      <w:rFonts w:cs="Times New Roman"/>
    </w:rPr>
  </w:style>
  <w:style w:type="character" w:customStyle="1" w:styleId="mw-editsection">
    <w:name w:val="mw-editsection"/>
    <w:basedOn w:val="DefaultParagraphFont"/>
    <w:uiPriority w:val="99"/>
    <w:rsid w:val="00605872"/>
    <w:rPr>
      <w:rFonts w:cs="Times New Roman"/>
    </w:rPr>
  </w:style>
  <w:style w:type="character" w:customStyle="1" w:styleId="mw-editsection-bracket">
    <w:name w:val="mw-editsection-bracket"/>
    <w:basedOn w:val="DefaultParagraphFont"/>
    <w:uiPriority w:val="99"/>
    <w:rsid w:val="00605872"/>
    <w:rPr>
      <w:rFonts w:cs="Times New Roman"/>
    </w:rPr>
  </w:style>
  <w:style w:type="character" w:customStyle="1" w:styleId="mw-editsection-divider">
    <w:name w:val="mw-editsection-divider"/>
    <w:basedOn w:val="DefaultParagraphFont"/>
    <w:uiPriority w:val="99"/>
    <w:rsid w:val="00605872"/>
    <w:rPr>
      <w:rFonts w:cs="Times New Roman"/>
    </w:rPr>
  </w:style>
  <w:style w:type="character" w:styleId="Strong">
    <w:name w:val="Strong"/>
    <w:basedOn w:val="DefaultParagraphFont"/>
    <w:uiPriority w:val="99"/>
    <w:qFormat/>
    <w:rsid w:val="007263B1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DC0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E62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3E143D"/>
  </w:style>
  <w:style w:type="paragraph" w:styleId="Header">
    <w:name w:val="header"/>
    <w:basedOn w:val="Normal"/>
    <w:link w:val="HeaderChar"/>
    <w:uiPriority w:val="99"/>
    <w:semiHidden/>
    <w:rsid w:val="00974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46C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74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746C7"/>
    <w:rPr>
      <w:rFonts w:cs="Times New Roman"/>
    </w:rPr>
  </w:style>
  <w:style w:type="character" w:customStyle="1" w:styleId="reachbanner">
    <w:name w:val="_reachbanner_"/>
    <w:basedOn w:val="DefaultParagraphFont"/>
    <w:uiPriority w:val="99"/>
    <w:rsid w:val="00C375A4"/>
    <w:rPr>
      <w:rFonts w:cs="Times New Roman"/>
    </w:rPr>
  </w:style>
  <w:style w:type="character" w:customStyle="1" w:styleId="nowrap">
    <w:name w:val="nowrap"/>
    <w:basedOn w:val="DefaultParagraphFont"/>
    <w:uiPriority w:val="99"/>
    <w:rsid w:val="0039301F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F4008"/>
    <w:rPr>
      <w:rFonts w:cs="Times New Roman"/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2F4008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2F400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2F4008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2F4008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01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01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1528">
              <w:marLeft w:val="3669"/>
              <w:marRight w:val="20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1493">
                          <w:marLeft w:val="0"/>
                          <w:marRight w:val="0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542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4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401513">
                          <w:marLeft w:val="0"/>
                          <w:marRight w:val="0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494">
                              <w:marLeft w:val="0"/>
                              <w:marRight w:val="0"/>
                              <w:marTop w:val="138"/>
                              <w:marBottom w:val="13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1526">
                                  <w:marLeft w:val="138"/>
                                  <w:marRight w:val="0"/>
                                  <w:marTop w:val="0"/>
                                  <w:marBottom w:val="97"/>
                                  <w:divBdr>
                                    <w:top w:val="single" w:sz="2" w:space="0" w:color="auto"/>
                                    <w:left w:val="single" w:sz="24" w:space="7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34540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01487">
                                      <w:marLeft w:val="20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40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5401530">
                          <w:marLeft w:val="0"/>
                          <w:marRight w:val="0"/>
                          <w:marTop w:val="0"/>
                          <w:marBottom w:val="13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4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787878"/>
            <w:right w:val="none" w:sz="0" w:space="0" w:color="auto"/>
          </w:divBdr>
          <w:divsChild>
            <w:div w:id="34540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4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0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4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40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401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40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40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540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dashed" w:sz="6" w:space="9" w:color="C9C9C9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401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1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hyperlink" Target="https://ru.wikipedia.org/wiki/%D0%A2%D1%80%D1%83%D0%B1%D0%B0_(%D0%BC%D1%83%D0%B7%D1%8B%D0%BA%D0%B0%D0%BB%D1%8C%D0%BD%D1%8B%D0%B9_%D0%B8%D0%BD%D1%81%D1%82%D1%80%D1%83%D0%BC%D0%B5%D0%BD%D1%82)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yperlink" Target="https://jliza.ru/assets/jlcontent/article-music/top10/5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wmf"/><Relationship Id="rId33" Type="http://schemas.openxmlformats.org/officeDocument/2006/relationships/hyperlink" Target="https://ru.wikipedia.org/wiki/%D0%A1%D0%BA%D1%80%D0%B8%D0%BF%D0%BA%D0%B0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bugaga.ru/uploads/posts/2016-09/1472724134_neobychnye-muzinstrumenty-7.jpg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3%D1%80%D1%8D%D0%BC%D0%BC%D0%B8" TargetMode="External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ru.wikipedia.org/wiki/%D0%9A%D0%BB%D0%B0%D1%80%D0%BD%D0%B5%D1%82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wmf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2859</TotalTime>
  <Pages>12</Pages>
  <Words>2540</Words>
  <Characters>14478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2019-11-15T03:13:00Z</cp:lastPrinted>
  <dcterms:created xsi:type="dcterms:W3CDTF">2019-08-28T09:24:00Z</dcterms:created>
  <dcterms:modified xsi:type="dcterms:W3CDTF">2019-12-02T01:36:00Z</dcterms:modified>
</cp:coreProperties>
</file>